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1ABF784E" w14:textId="77777777" w:rsidR="004D4C50" w:rsidRDefault="004D4C50" w:rsidP="00473454">
      <w:pPr>
        <w:tabs>
          <w:tab w:val="left" w:pos="6275"/>
        </w:tabs>
        <w:jc w:val="center"/>
        <w:rPr>
          <w:noProof/>
          <w:rtl/>
        </w:rPr>
      </w:pPr>
    </w:p>
    <w:p w14:paraId="78534D74" w14:textId="77777777" w:rsidR="004D4C50" w:rsidRDefault="004D4C50" w:rsidP="00473454">
      <w:pPr>
        <w:tabs>
          <w:tab w:val="left" w:pos="6275"/>
        </w:tabs>
        <w:jc w:val="center"/>
        <w:rPr>
          <w:noProof/>
          <w:rtl/>
        </w:rPr>
      </w:pPr>
    </w:p>
    <w:p w14:paraId="2513D840" w14:textId="44E272DD" w:rsidR="00D70147" w:rsidRPr="00F17A6F" w:rsidRDefault="00D70147" w:rsidP="004437A2">
      <w:pPr>
        <w:tabs>
          <w:tab w:val="left" w:pos="6275"/>
        </w:tabs>
        <w:jc w:val="center"/>
        <w:rPr>
          <w:rFonts w:ascii="Arabic Typesetting" w:hAnsi="Arabic Typesetting" w:cs="Arabic Typesetting"/>
          <w:b/>
          <w:bCs/>
          <w:noProof/>
          <w:color w:val="FF0000"/>
          <w:sz w:val="48"/>
          <w:szCs w:val="48"/>
          <w:rtl/>
        </w:rPr>
      </w:pPr>
      <w:r w:rsidRPr="00F17A6F">
        <w:rPr>
          <w:rFonts w:ascii="Arabic Typesetting" w:hAnsi="Arabic Typesetting" w:cs="Arabic Typesetting"/>
          <w:b/>
          <w:bCs/>
          <w:noProof/>
          <w:color w:val="FF0000"/>
          <w:sz w:val="48"/>
          <w:szCs w:val="48"/>
          <w:rtl/>
        </w:rPr>
        <w:t xml:space="preserve">مهاراتي </w:t>
      </w:r>
      <w:r w:rsidR="004437A2" w:rsidRPr="00F17A6F">
        <w:rPr>
          <w:rFonts w:ascii="Arabic Typesetting" w:hAnsi="Arabic Typesetting" w:cs="Arabic Typesetting"/>
          <w:b/>
          <w:bCs/>
          <w:noProof/>
          <w:color w:val="FF0000"/>
          <w:sz w:val="48"/>
          <w:szCs w:val="48"/>
          <w:rtl/>
        </w:rPr>
        <w:t xml:space="preserve">لغتي الجميلة </w:t>
      </w:r>
      <w:r w:rsidRPr="00F17A6F">
        <w:rPr>
          <w:rFonts w:ascii="Arabic Typesetting" w:hAnsi="Arabic Typesetting" w:cs="Arabic Typesetting"/>
          <w:b/>
          <w:bCs/>
          <w:noProof/>
          <w:color w:val="FF0000"/>
          <w:sz w:val="48"/>
          <w:szCs w:val="48"/>
          <w:rtl/>
        </w:rPr>
        <w:t>للصف الخامس الابتدائي</w:t>
      </w:r>
    </w:p>
    <w:p w14:paraId="609D36FF" w14:textId="4C9C23C9" w:rsidR="004D4C50" w:rsidRDefault="003A38EA" w:rsidP="00473454">
      <w:pPr>
        <w:tabs>
          <w:tab w:val="left" w:pos="6275"/>
        </w:tabs>
        <w:jc w:val="center"/>
        <w:rPr>
          <w:noProof/>
        </w:rPr>
      </w:pPr>
      <w:r>
        <w:rPr>
          <w:rFonts w:hint="cs"/>
          <w:noProof/>
          <w:rtl/>
        </w:rPr>
        <w:t>اسم الطالبة:............................................................الفصل:..................................................................</w:t>
      </w:r>
    </w:p>
    <w:p w14:paraId="6944670D" w14:textId="2BC9D4DC" w:rsidR="00D70147" w:rsidRPr="003635A9" w:rsidRDefault="003635A9" w:rsidP="003635A9">
      <w:pPr>
        <w:tabs>
          <w:tab w:val="left" w:pos="6275"/>
        </w:tabs>
        <w:jc w:val="center"/>
        <w:rPr>
          <w:rFonts w:cs="Calibri"/>
          <w:b/>
          <w:bCs/>
          <w:noProof/>
          <w:color w:val="FF0000"/>
          <w:sz w:val="24"/>
          <w:szCs w:val="24"/>
        </w:rPr>
      </w:pPr>
      <w:r w:rsidRPr="003635A9">
        <w:rPr>
          <w:rFonts w:cs="Calibri"/>
          <w:b/>
          <w:bCs/>
          <w:noProof/>
          <w:color w:val="FF0000"/>
          <w:sz w:val="24"/>
          <w:szCs w:val="24"/>
          <w:rtl/>
        </w:rPr>
        <w:t>أنواع الجموع</w:t>
      </w:r>
    </w:p>
    <w:p w14:paraId="564DADB6" w14:textId="55F4A650" w:rsidR="004A3EC2" w:rsidRPr="00F17A6F" w:rsidRDefault="00B070B1" w:rsidP="00F17A6F">
      <w:pPr>
        <w:numPr>
          <w:ilvl w:val="0"/>
          <w:numId w:val="4"/>
        </w:numPr>
        <w:bidi/>
        <w:spacing w:after="0" w:line="259" w:lineRule="auto"/>
        <w:ind w:right="2188" w:hanging="362"/>
        <w:rPr>
          <w:rFonts w:ascii="Arial" w:eastAsia="Arial" w:hAnsi="Arial"/>
          <w:color w:val="000000"/>
          <w:sz w:val="28"/>
          <w:rtl/>
        </w:rPr>
      </w:pPr>
      <w:r w:rsidRPr="00B070B1">
        <w:rPr>
          <w:rFonts w:ascii="Arial" w:eastAsia="Arial" w:hAnsi="Arial"/>
          <w:b/>
          <w:bCs/>
          <w:color w:val="000000"/>
          <w:sz w:val="28"/>
          <w:szCs w:val="28"/>
          <w:rtl/>
        </w:rPr>
        <w:t>صنفي الكلمات الآتية بحسب نوع الجمع.</w:t>
      </w:r>
      <w:r w:rsidRPr="00B070B1">
        <w:rPr>
          <w:rFonts w:cs="Calibri"/>
          <w:b/>
          <w:bCs/>
          <w:color w:val="000000"/>
          <w:sz w:val="28"/>
          <w:szCs w:val="28"/>
          <w:rtl/>
        </w:rPr>
        <w:t xml:space="preserve"> </w:t>
      </w:r>
    </w:p>
    <w:p w14:paraId="1BE6A2BF" w14:textId="77777777" w:rsidR="004A3EC2" w:rsidRPr="00B070B1" w:rsidRDefault="004A3EC2" w:rsidP="004A3EC2">
      <w:pPr>
        <w:bidi/>
        <w:spacing w:after="0" w:line="259" w:lineRule="auto"/>
        <w:ind w:right="2188"/>
        <w:rPr>
          <w:rFonts w:ascii="Arial" w:eastAsia="Arial" w:hAnsi="Arial"/>
          <w:color w:val="000000"/>
          <w:sz w:val="28"/>
        </w:rPr>
      </w:pPr>
    </w:p>
    <w:tbl>
      <w:tblPr>
        <w:tblW w:w="10064" w:type="dxa"/>
        <w:tblInd w:w="541" w:type="dxa"/>
        <w:tblCellMar>
          <w:top w:w="60" w:type="dxa"/>
          <w:left w:w="257" w:type="dxa"/>
          <w:right w:w="103" w:type="dxa"/>
        </w:tblCellMar>
        <w:tblLook w:val="04A0" w:firstRow="1" w:lastRow="0" w:firstColumn="1" w:lastColumn="0" w:noHBand="0" w:noVBand="1"/>
      </w:tblPr>
      <w:tblGrid>
        <w:gridCol w:w="3402"/>
        <w:gridCol w:w="3118"/>
        <w:gridCol w:w="3544"/>
      </w:tblGrid>
      <w:tr w:rsidR="00B070B1" w:rsidRPr="00B070B1" w14:paraId="60CCC9B9" w14:textId="77777777" w:rsidTr="004A3EC2">
        <w:trPr>
          <w:trHeight w:val="97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304D3" w14:textId="1E5E89C1" w:rsidR="00B070B1" w:rsidRPr="00B070B1" w:rsidRDefault="00B070B1" w:rsidP="00254FB3">
            <w:pPr>
              <w:bidi/>
              <w:spacing w:after="0" w:line="259" w:lineRule="auto"/>
              <w:ind w:right="154"/>
              <w:jc w:val="center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>فصول- مؤمنون – ممرضات – مساجد – أوراق – لاعبين – تلميذات – أشجار معلمات – معلمين – أبواب – طيارون - مهندسات</w:t>
            </w:r>
          </w:p>
        </w:tc>
      </w:tr>
      <w:tr w:rsidR="00B070B1" w:rsidRPr="00B070B1" w14:paraId="3601B85A" w14:textId="77777777" w:rsidTr="004A3EC2">
        <w:trPr>
          <w:trHeight w:val="49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3AB74" w14:textId="2BD765DD" w:rsidR="00B070B1" w:rsidRPr="00B070B1" w:rsidRDefault="00B070B1" w:rsidP="00254FB3">
            <w:pPr>
              <w:bidi/>
              <w:spacing w:after="0" w:line="259" w:lineRule="auto"/>
              <w:ind w:left="3"/>
              <w:jc w:val="center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>جمع تكسير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5548A" w14:textId="016BA455" w:rsidR="00B070B1" w:rsidRPr="00B070B1" w:rsidRDefault="00B070B1" w:rsidP="00254FB3">
            <w:pPr>
              <w:bidi/>
              <w:spacing w:after="0" w:line="259" w:lineRule="auto"/>
              <w:ind w:left="4"/>
              <w:jc w:val="center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>جمع مؤنث سالم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8EBFB" w14:textId="198C0A94" w:rsidR="00B070B1" w:rsidRPr="00B070B1" w:rsidRDefault="00B070B1" w:rsidP="00254FB3">
            <w:pPr>
              <w:bidi/>
              <w:spacing w:after="0" w:line="259" w:lineRule="auto"/>
              <w:ind w:left="2"/>
              <w:jc w:val="center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>جمع مذكر سالم</w:t>
            </w:r>
          </w:p>
        </w:tc>
      </w:tr>
      <w:tr w:rsidR="00B070B1" w:rsidRPr="00B070B1" w14:paraId="24666B80" w14:textId="77777777" w:rsidTr="00F17A6F">
        <w:trPr>
          <w:trHeight w:val="1018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A2910" w14:textId="2C7E7E00" w:rsidR="00B070B1" w:rsidRPr="00B070B1" w:rsidRDefault="00B070B1" w:rsidP="00254FB3">
            <w:pPr>
              <w:spacing w:after="0" w:line="259" w:lineRule="auto"/>
              <w:ind w:right="83"/>
              <w:jc w:val="center"/>
              <w:rPr>
                <w:rFonts w:ascii="Arial" w:eastAsia="Arial" w:hAnsi="Arial"/>
                <w:color w:val="000000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638E2" w14:textId="0BB487C1" w:rsidR="00B070B1" w:rsidRPr="00B070B1" w:rsidRDefault="00B070B1" w:rsidP="00254FB3">
            <w:pPr>
              <w:spacing w:after="0" w:line="259" w:lineRule="auto"/>
              <w:ind w:right="83"/>
              <w:jc w:val="center"/>
              <w:rPr>
                <w:rFonts w:ascii="Arial" w:eastAsia="Arial" w:hAnsi="Arial"/>
                <w:color w:val="000000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1097F" w14:textId="27C8A65B" w:rsidR="00B070B1" w:rsidRPr="00B070B1" w:rsidRDefault="00B070B1" w:rsidP="00254FB3">
            <w:pPr>
              <w:spacing w:after="2" w:line="359" w:lineRule="auto"/>
              <w:ind w:left="2006" w:right="76"/>
              <w:jc w:val="center"/>
              <w:rPr>
                <w:rFonts w:ascii="Arial" w:eastAsia="Arial" w:hAnsi="Arial"/>
                <w:color w:val="000000"/>
                <w:sz w:val="28"/>
              </w:rPr>
            </w:pPr>
          </w:p>
          <w:p w14:paraId="07E62D59" w14:textId="57A2CBD5" w:rsidR="00B070B1" w:rsidRPr="00B070B1" w:rsidRDefault="00B070B1" w:rsidP="00254FB3">
            <w:pPr>
              <w:spacing w:after="0" w:line="259" w:lineRule="auto"/>
              <w:ind w:left="2002" w:right="76"/>
              <w:jc w:val="center"/>
              <w:rPr>
                <w:rFonts w:ascii="Arial" w:eastAsia="Arial" w:hAnsi="Arial"/>
                <w:color w:val="000000"/>
                <w:sz w:val="28"/>
              </w:rPr>
            </w:pPr>
          </w:p>
        </w:tc>
      </w:tr>
    </w:tbl>
    <w:p w14:paraId="33EDD980" w14:textId="77777777" w:rsidR="00B070B1" w:rsidRDefault="00B070B1" w:rsidP="00B070B1">
      <w:pPr>
        <w:numPr>
          <w:ilvl w:val="0"/>
          <w:numId w:val="4"/>
        </w:numPr>
        <w:bidi/>
        <w:spacing w:after="2" w:line="255" w:lineRule="auto"/>
        <w:ind w:right="2188" w:hanging="362"/>
        <w:rPr>
          <w:rFonts w:ascii="Arial" w:eastAsia="Arial" w:hAnsi="Arial"/>
          <w:color w:val="000000"/>
          <w:sz w:val="28"/>
        </w:rPr>
      </w:pPr>
      <w:r w:rsidRPr="00B070B1">
        <w:rPr>
          <w:rFonts w:ascii="Arial" w:eastAsia="Arial" w:hAnsi="Arial"/>
          <w:b/>
          <w:bCs/>
          <w:color w:val="000000"/>
          <w:sz w:val="28"/>
          <w:szCs w:val="28"/>
          <w:rtl/>
        </w:rPr>
        <w:t>اختاري الإجابة الصحيحة فيما يأتي:</w:t>
      </w:r>
      <w:r w:rsidRPr="00B070B1">
        <w:rPr>
          <w:rFonts w:cs="Calibri"/>
          <w:b/>
          <w:bCs/>
          <w:color w:val="000000"/>
          <w:sz w:val="28"/>
          <w:szCs w:val="28"/>
          <w:rtl/>
        </w:rPr>
        <w:t xml:space="preserve"> </w:t>
      </w:r>
    </w:p>
    <w:p w14:paraId="2777149D" w14:textId="77777777" w:rsidR="00254FB3" w:rsidRPr="00B070B1" w:rsidRDefault="00254FB3" w:rsidP="00254FB3">
      <w:pPr>
        <w:bidi/>
        <w:spacing w:after="2" w:line="255" w:lineRule="auto"/>
        <w:ind w:left="899" w:right="2188"/>
        <w:rPr>
          <w:rFonts w:ascii="Arial" w:eastAsia="Arial" w:hAnsi="Arial"/>
          <w:color w:val="000000"/>
          <w:sz w:val="28"/>
        </w:rPr>
      </w:pPr>
    </w:p>
    <w:tbl>
      <w:tblPr>
        <w:tblW w:w="8560" w:type="dxa"/>
        <w:tblInd w:w="947" w:type="dxa"/>
        <w:tblCellMar>
          <w:top w:w="57" w:type="dxa"/>
          <w:left w:w="204" w:type="dxa"/>
        </w:tblCellMar>
        <w:tblLook w:val="04A0" w:firstRow="1" w:lastRow="0" w:firstColumn="1" w:lastColumn="0" w:noHBand="0" w:noVBand="1"/>
      </w:tblPr>
      <w:tblGrid>
        <w:gridCol w:w="2696"/>
        <w:gridCol w:w="2976"/>
        <w:gridCol w:w="2888"/>
      </w:tblGrid>
      <w:tr w:rsidR="00B070B1" w:rsidRPr="00B070B1" w14:paraId="006E8478" w14:textId="77777777" w:rsidTr="00254FB3">
        <w:trPr>
          <w:trHeight w:val="494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6BDC3CA" w14:textId="77777777" w:rsidR="00B070B1" w:rsidRPr="00B070B1" w:rsidRDefault="00B070B1" w:rsidP="00B070B1">
            <w:pPr>
              <w:spacing w:after="160" w:line="259" w:lineRule="auto"/>
              <w:rPr>
                <w:rFonts w:ascii="Arial" w:eastAsia="Arial" w:hAnsi="Arial"/>
                <w:color w:val="000000"/>
                <w:sz w:val="28"/>
              </w:rPr>
            </w:pPr>
          </w:p>
        </w:tc>
        <w:tc>
          <w:tcPr>
            <w:tcW w:w="58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CF060" w14:textId="77777777" w:rsidR="00B070B1" w:rsidRPr="00B070B1" w:rsidRDefault="00B070B1" w:rsidP="00B070B1">
            <w:pPr>
              <w:bidi/>
              <w:spacing w:after="0" w:line="259" w:lineRule="auto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التلاميذ مجتهدون، كلمة التلاميذ جمع </w:t>
            </w:r>
          </w:p>
        </w:tc>
      </w:tr>
      <w:tr w:rsidR="00B070B1" w:rsidRPr="00B070B1" w14:paraId="397C9D55" w14:textId="77777777" w:rsidTr="00254FB3">
        <w:trPr>
          <w:trHeight w:val="497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CB128" w14:textId="77777777" w:rsidR="00B070B1" w:rsidRPr="00B070B1" w:rsidRDefault="00B070B1" w:rsidP="00B070B1">
            <w:pPr>
              <w:bidi/>
              <w:spacing w:after="0" w:line="259" w:lineRule="auto"/>
              <w:ind w:left="1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ج- تكسير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522E5" w14:textId="77777777" w:rsidR="00B070B1" w:rsidRPr="00B070B1" w:rsidRDefault="00B070B1" w:rsidP="00B070B1">
            <w:pPr>
              <w:bidi/>
              <w:spacing w:after="0" w:line="259" w:lineRule="auto"/>
              <w:ind w:right="1001"/>
              <w:jc w:val="right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ب- مؤنث سالم 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8AEF3" w14:textId="77777777" w:rsidR="00B070B1" w:rsidRPr="00B070B1" w:rsidRDefault="00B070B1" w:rsidP="00254FB3">
            <w:pPr>
              <w:bidi/>
              <w:spacing w:after="0" w:line="259" w:lineRule="auto"/>
              <w:ind w:right="960"/>
              <w:jc w:val="both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أ- مذكر سالم </w:t>
            </w:r>
          </w:p>
        </w:tc>
      </w:tr>
      <w:tr w:rsidR="00B070B1" w:rsidRPr="00B070B1" w14:paraId="51D84D8F" w14:textId="77777777" w:rsidTr="00254FB3">
        <w:trPr>
          <w:trHeight w:val="492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CACA5C9" w14:textId="77777777" w:rsidR="00B070B1" w:rsidRPr="00B070B1" w:rsidRDefault="00B070B1" w:rsidP="00B070B1">
            <w:pPr>
              <w:spacing w:after="160" w:line="259" w:lineRule="auto"/>
              <w:rPr>
                <w:rFonts w:ascii="Arial" w:eastAsia="Arial" w:hAnsi="Arial"/>
                <w:color w:val="000000"/>
                <w:sz w:val="28"/>
              </w:rPr>
            </w:pPr>
          </w:p>
        </w:tc>
        <w:tc>
          <w:tcPr>
            <w:tcW w:w="58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0FD0B" w14:textId="77777777" w:rsidR="00B070B1" w:rsidRPr="00B070B1" w:rsidRDefault="00B070B1" w:rsidP="00B070B1">
            <w:pPr>
              <w:bidi/>
              <w:spacing w:after="0" w:line="259" w:lineRule="auto"/>
              <w:ind w:right="300"/>
              <w:jc w:val="right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ما دل على أكثر من اثنين أو اثنتين بتغيير صورة مفرده هو: </w:t>
            </w:r>
          </w:p>
        </w:tc>
      </w:tr>
      <w:tr w:rsidR="00B070B1" w:rsidRPr="00B070B1" w14:paraId="2D40A50B" w14:textId="77777777" w:rsidTr="00254FB3">
        <w:trPr>
          <w:trHeight w:val="497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45A7C" w14:textId="77777777" w:rsidR="00B070B1" w:rsidRPr="00B070B1" w:rsidRDefault="00B070B1" w:rsidP="00B070B1">
            <w:pPr>
              <w:bidi/>
              <w:spacing w:after="0" w:line="259" w:lineRule="auto"/>
              <w:ind w:right="418"/>
              <w:jc w:val="right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ج- جمع المؤنث السالم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04AB1" w14:textId="77777777" w:rsidR="00B070B1" w:rsidRPr="00B070B1" w:rsidRDefault="00B070B1" w:rsidP="00B070B1">
            <w:pPr>
              <w:bidi/>
              <w:spacing w:after="0" w:line="259" w:lineRule="auto"/>
              <w:ind w:right="833"/>
              <w:jc w:val="right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ب- جمع التكسير 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E6E0C" w14:textId="77777777" w:rsidR="00B070B1" w:rsidRPr="00B070B1" w:rsidRDefault="00B070B1" w:rsidP="00254FB3">
            <w:pPr>
              <w:bidi/>
              <w:spacing w:after="0" w:line="259" w:lineRule="auto"/>
              <w:ind w:right="266"/>
              <w:jc w:val="both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أ- جمع المذكر السالم </w:t>
            </w:r>
          </w:p>
        </w:tc>
      </w:tr>
      <w:tr w:rsidR="00B070B1" w:rsidRPr="00B070B1" w14:paraId="59AE1885" w14:textId="77777777" w:rsidTr="00254FB3">
        <w:trPr>
          <w:trHeight w:val="495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40852F1" w14:textId="77777777" w:rsidR="00B070B1" w:rsidRPr="00B070B1" w:rsidRDefault="00B070B1" w:rsidP="00B070B1">
            <w:pPr>
              <w:spacing w:after="160" w:line="259" w:lineRule="auto"/>
              <w:rPr>
                <w:rFonts w:ascii="Arial" w:eastAsia="Arial" w:hAnsi="Arial"/>
                <w:color w:val="000000"/>
                <w:sz w:val="28"/>
              </w:rPr>
            </w:pPr>
          </w:p>
        </w:tc>
        <w:tc>
          <w:tcPr>
            <w:tcW w:w="58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2A703" w14:textId="77777777" w:rsidR="00B070B1" w:rsidRPr="00B070B1" w:rsidRDefault="00B070B1" w:rsidP="00B070B1">
            <w:pPr>
              <w:bidi/>
              <w:spacing w:after="0" w:line="259" w:lineRule="auto"/>
              <w:ind w:left="1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الجمع الصحيح لكلمة قصة: </w:t>
            </w:r>
          </w:p>
        </w:tc>
      </w:tr>
      <w:tr w:rsidR="00B070B1" w:rsidRPr="00B070B1" w14:paraId="64C30FEB" w14:textId="77777777" w:rsidTr="00254FB3">
        <w:trPr>
          <w:trHeight w:val="497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F9F08" w14:textId="77777777" w:rsidR="00B070B1" w:rsidRPr="00B070B1" w:rsidRDefault="00B070B1" w:rsidP="00B070B1">
            <w:pPr>
              <w:bidi/>
              <w:spacing w:after="0" w:line="259" w:lineRule="auto"/>
              <w:ind w:left="1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ج- قصات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49AEC" w14:textId="77777777" w:rsidR="00B070B1" w:rsidRPr="00B070B1" w:rsidRDefault="00B070B1" w:rsidP="00B070B1">
            <w:pPr>
              <w:bidi/>
              <w:spacing w:after="0" w:line="259" w:lineRule="auto"/>
              <w:ind w:right="1325"/>
              <w:jc w:val="right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ب- قصص 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81F3B" w14:textId="4EC0193F" w:rsidR="00B070B1" w:rsidRPr="00B070B1" w:rsidRDefault="00B070B1" w:rsidP="00254FB3">
            <w:pPr>
              <w:bidi/>
              <w:spacing w:after="0" w:line="259" w:lineRule="auto"/>
              <w:ind w:right="864"/>
              <w:jc w:val="both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أ- </w:t>
            </w:r>
            <w:proofErr w:type="spellStart"/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>قصوصات</w:t>
            </w:r>
            <w:proofErr w:type="spellEnd"/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 </w:t>
            </w:r>
          </w:p>
        </w:tc>
      </w:tr>
      <w:tr w:rsidR="00B070B1" w:rsidRPr="00B070B1" w14:paraId="7B844BC9" w14:textId="77777777" w:rsidTr="00254FB3">
        <w:trPr>
          <w:trHeight w:val="360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A46A362" w14:textId="77777777" w:rsidR="00B070B1" w:rsidRPr="00B070B1" w:rsidRDefault="00B070B1" w:rsidP="00B070B1">
            <w:pPr>
              <w:spacing w:after="160" w:line="259" w:lineRule="auto"/>
              <w:rPr>
                <w:rFonts w:ascii="Arial" w:eastAsia="Arial" w:hAnsi="Arial"/>
                <w:color w:val="000000"/>
                <w:sz w:val="28"/>
              </w:rPr>
            </w:pPr>
          </w:p>
        </w:tc>
        <w:tc>
          <w:tcPr>
            <w:tcW w:w="58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6A77D" w14:textId="77777777" w:rsidR="00B070B1" w:rsidRPr="00B070B1" w:rsidRDefault="00B070B1" w:rsidP="00B070B1">
            <w:pPr>
              <w:bidi/>
              <w:spacing w:after="0" w:line="259" w:lineRule="auto"/>
              <w:ind w:left="2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علامة جمع المذكر </w:t>
            </w:r>
            <w:proofErr w:type="gramStart"/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السالم: </w:t>
            </w:r>
            <w:r w:rsidRPr="00B070B1">
              <w:rPr>
                <w:rFonts w:ascii="Arial" w:eastAsia="Arial" w:hAnsi="Arial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 </w:t>
            </w:r>
            <w:proofErr w:type="gramEnd"/>
          </w:p>
        </w:tc>
      </w:tr>
      <w:tr w:rsidR="00B070B1" w:rsidRPr="00B070B1" w14:paraId="437ACBDE" w14:textId="77777777" w:rsidTr="00254FB3">
        <w:trPr>
          <w:trHeight w:val="497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C5515" w14:textId="77777777" w:rsidR="00B070B1" w:rsidRPr="00B070B1" w:rsidRDefault="00B070B1" w:rsidP="00B070B1">
            <w:pPr>
              <w:bidi/>
              <w:spacing w:after="0" w:line="259" w:lineRule="auto"/>
              <w:ind w:left="1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ج- ياء وتاء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8D23A" w14:textId="77777777" w:rsidR="00B070B1" w:rsidRPr="00B070B1" w:rsidRDefault="00B070B1" w:rsidP="00B070B1">
            <w:pPr>
              <w:bidi/>
              <w:spacing w:after="0" w:line="259" w:lineRule="auto"/>
              <w:ind w:right="1159"/>
              <w:jc w:val="right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ب- ألف وتاء 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605D6" w14:textId="77777777" w:rsidR="00B070B1" w:rsidRPr="00B070B1" w:rsidRDefault="00B070B1" w:rsidP="00254FB3">
            <w:pPr>
              <w:bidi/>
              <w:spacing w:after="0" w:line="259" w:lineRule="auto"/>
              <w:ind w:right="1037"/>
              <w:jc w:val="both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أ- </w:t>
            </w:r>
            <w:proofErr w:type="spellStart"/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>ون</w:t>
            </w:r>
            <w:proofErr w:type="spellEnd"/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 أو ين </w:t>
            </w:r>
          </w:p>
        </w:tc>
      </w:tr>
      <w:tr w:rsidR="00B070B1" w:rsidRPr="00B070B1" w14:paraId="04CCA5C5" w14:textId="77777777" w:rsidTr="00254FB3">
        <w:trPr>
          <w:trHeight w:val="492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8EBD77E" w14:textId="77777777" w:rsidR="00B070B1" w:rsidRPr="00B070B1" w:rsidRDefault="00B070B1" w:rsidP="00B070B1">
            <w:pPr>
              <w:spacing w:after="160" w:line="259" w:lineRule="auto"/>
              <w:rPr>
                <w:rFonts w:ascii="Arial" w:eastAsia="Arial" w:hAnsi="Arial"/>
                <w:color w:val="000000"/>
                <w:sz w:val="28"/>
              </w:rPr>
            </w:pPr>
          </w:p>
        </w:tc>
        <w:tc>
          <w:tcPr>
            <w:tcW w:w="58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6E06D" w14:textId="77777777" w:rsidR="00B070B1" w:rsidRPr="00B070B1" w:rsidRDefault="00B070B1" w:rsidP="00B070B1">
            <w:pPr>
              <w:bidi/>
              <w:spacing w:after="0" w:line="259" w:lineRule="auto"/>
              <w:ind w:left="3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جمع التكسير ينتهي بــ </w:t>
            </w:r>
          </w:p>
        </w:tc>
      </w:tr>
      <w:tr w:rsidR="00B070B1" w:rsidRPr="00B070B1" w14:paraId="36462D19" w14:textId="77777777" w:rsidTr="00254FB3">
        <w:trPr>
          <w:trHeight w:val="497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026D2" w14:textId="77777777" w:rsidR="00B070B1" w:rsidRPr="00B070B1" w:rsidRDefault="00B070B1" w:rsidP="00B070B1">
            <w:pPr>
              <w:bidi/>
              <w:spacing w:after="0" w:line="259" w:lineRule="auto"/>
              <w:ind w:left="1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ج- </w:t>
            </w:r>
            <w:proofErr w:type="spellStart"/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>ون</w:t>
            </w:r>
            <w:proofErr w:type="spellEnd"/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 أو ين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E1F3B" w14:textId="77777777" w:rsidR="00B070B1" w:rsidRPr="00B070B1" w:rsidRDefault="00B070B1" w:rsidP="00B070B1">
            <w:pPr>
              <w:bidi/>
              <w:spacing w:after="0" w:line="259" w:lineRule="auto"/>
              <w:ind w:right="1159"/>
              <w:jc w:val="right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ب- ألف وتاء 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0E537" w14:textId="77777777" w:rsidR="00B070B1" w:rsidRPr="00B070B1" w:rsidRDefault="00B070B1" w:rsidP="00254FB3">
            <w:pPr>
              <w:bidi/>
              <w:spacing w:after="0" w:line="259" w:lineRule="auto"/>
              <w:ind w:right="158"/>
              <w:jc w:val="both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أ- ليس له نهاية محددة </w:t>
            </w:r>
          </w:p>
        </w:tc>
      </w:tr>
      <w:tr w:rsidR="00B070B1" w:rsidRPr="00B070B1" w14:paraId="673ACCAD" w14:textId="77777777" w:rsidTr="00254FB3">
        <w:trPr>
          <w:trHeight w:val="494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D3CE1D0" w14:textId="77777777" w:rsidR="00B070B1" w:rsidRPr="00B070B1" w:rsidRDefault="00B070B1" w:rsidP="00B070B1">
            <w:pPr>
              <w:spacing w:after="160" w:line="259" w:lineRule="auto"/>
              <w:rPr>
                <w:rFonts w:ascii="Arial" w:eastAsia="Arial" w:hAnsi="Arial"/>
                <w:color w:val="000000"/>
                <w:sz w:val="28"/>
              </w:rPr>
            </w:pPr>
          </w:p>
        </w:tc>
        <w:tc>
          <w:tcPr>
            <w:tcW w:w="58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FB836" w14:textId="77777777" w:rsidR="00B070B1" w:rsidRPr="00B070B1" w:rsidRDefault="00B070B1" w:rsidP="00B070B1">
            <w:pPr>
              <w:bidi/>
              <w:spacing w:after="0" w:line="259" w:lineRule="auto"/>
              <w:ind w:right="1159"/>
              <w:jc w:val="right"/>
              <w:rPr>
                <w:rFonts w:ascii="Arial" w:eastAsia="Arial" w:hAnsi="Arial"/>
                <w:color w:val="000000"/>
                <w:sz w:val="28"/>
              </w:rPr>
            </w:pPr>
            <w:proofErr w:type="gramStart"/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>)أوقات</w:t>
            </w:r>
            <w:proofErr w:type="gramEnd"/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 – أصوات – أبيات( الكلمات السابقة جمع ......... </w:t>
            </w:r>
          </w:p>
        </w:tc>
      </w:tr>
      <w:tr w:rsidR="00B070B1" w:rsidRPr="00B070B1" w14:paraId="0C850716" w14:textId="77777777" w:rsidTr="00254FB3">
        <w:trPr>
          <w:trHeight w:val="497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AF99D" w14:textId="77777777" w:rsidR="00B070B1" w:rsidRPr="00B070B1" w:rsidRDefault="00B070B1" w:rsidP="00B070B1">
            <w:pPr>
              <w:bidi/>
              <w:spacing w:after="0" w:line="259" w:lineRule="auto"/>
              <w:ind w:left="1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ج- جمع مذكر سالم.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6E409" w14:textId="77777777" w:rsidR="00B070B1" w:rsidRPr="00B070B1" w:rsidRDefault="00B070B1" w:rsidP="00B070B1">
            <w:pPr>
              <w:bidi/>
              <w:spacing w:after="0" w:line="259" w:lineRule="auto"/>
              <w:ind w:right="948"/>
              <w:jc w:val="right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ب- جمع تكسير 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70B9A" w14:textId="77777777" w:rsidR="00B070B1" w:rsidRPr="00B070B1" w:rsidRDefault="00B070B1" w:rsidP="00254FB3">
            <w:pPr>
              <w:bidi/>
              <w:spacing w:after="0" w:line="259" w:lineRule="auto"/>
              <w:ind w:right="89"/>
              <w:jc w:val="both"/>
              <w:rPr>
                <w:rFonts w:ascii="Arial" w:eastAsia="Arial" w:hAnsi="Arial"/>
                <w:color w:val="000000"/>
                <w:sz w:val="28"/>
              </w:rPr>
            </w:pPr>
            <w:r w:rsidRPr="00B070B1">
              <w:rPr>
                <w:rFonts w:ascii="Arial" w:eastAsia="Arial" w:hAnsi="Arial"/>
                <w:color w:val="000000"/>
                <w:sz w:val="28"/>
                <w:szCs w:val="28"/>
                <w:rtl/>
              </w:rPr>
              <w:t xml:space="preserve">أ- جمع مؤنث سالم </w:t>
            </w:r>
          </w:p>
        </w:tc>
      </w:tr>
    </w:tbl>
    <w:p w14:paraId="5ADD1868" w14:textId="7FF8F436" w:rsidR="00591D9D" w:rsidRDefault="0054777A" w:rsidP="00591D9D">
      <w:pPr>
        <w:tabs>
          <w:tab w:val="left" w:pos="6275"/>
        </w:tabs>
        <w:jc w:val="center"/>
        <w:rPr>
          <w:rFonts w:asciiTheme="majorHAnsi" w:hAnsiTheme="majorHAnsi" w:cstheme="majorHAnsi"/>
          <w:b/>
          <w:bCs/>
          <w:sz w:val="28"/>
          <w:szCs w:val="28"/>
          <w:rtl/>
        </w:rPr>
      </w:pPr>
      <w:r>
        <w:rPr>
          <w:rFonts w:asciiTheme="majorHAnsi" w:hAnsiTheme="majorHAnsi" w:cstheme="majorHAnsi" w:hint="cs"/>
          <w:b/>
          <w:bCs/>
          <w:sz w:val="28"/>
          <w:szCs w:val="28"/>
          <w:rtl/>
        </w:rPr>
        <w:lastRenderedPageBreak/>
        <w:t xml:space="preserve"> </w:t>
      </w:r>
      <w:r w:rsidR="000065F0"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 </w:t>
      </w:r>
    </w:p>
    <w:p w14:paraId="2B6D4075" w14:textId="77777777" w:rsidR="00591D9D" w:rsidRDefault="00591D9D" w:rsidP="00591D9D">
      <w:pPr>
        <w:tabs>
          <w:tab w:val="left" w:pos="6275"/>
        </w:tabs>
        <w:jc w:val="center"/>
        <w:rPr>
          <w:rFonts w:asciiTheme="majorHAnsi" w:hAnsiTheme="majorHAnsi" w:cstheme="majorHAnsi"/>
          <w:b/>
          <w:bCs/>
          <w:sz w:val="28"/>
          <w:szCs w:val="28"/>
          <w:rtl/>
        </w:rPr>
      </w:pPr>
    </w:p>
    <w:p w14:paraId="4636A4CD" w14:textId="1D55D439" w:rsidR="00591D9D" w:rsidRPr="003635A9" w:rsidRDefault="00591D9D" w:rsidP="00591D9D">
      <w:pPr>
        <w:tabs>
          <w:tab w:val="left" w:pos="6275"/>
        </w:tabs>
        <w:jc w:val="center"/>
        <w:rPr>
          <w:rFonts w:cs="Calibri"/>
          <w:b/>
          <w:bCs/>
          <w:noProof/>
          <w:color w:val="FF0000"/>
          <w:sz w:val="24"/>
          <w:szCs w:val="24"/>
        </w:rPr>
      </w:pPr>
      <w:r w:rsidRPr="003635A9">
        <w:rPr>
          <w:rFonts w:asciiTheme="majorHAnsi" w:hAnsiTheme="majorHAnsi" w:cstheme="majorHAnsi" w:hint="cs"/>
          <w:b/>
          <w:bCs/>
          <w:color w:val="FF0000"/>
          <w:sz w:val="28"/>
          <w:szCs w:val="28"/>
          <w:rtl/>
        </w:rPr>
        <w:t>ا</w:t>
      </w:r>
      <w:r w:rsidR="0054777A" w:rsidRPr="003635A9">
        <w:rPr>
          <w:rFonts w:asciiTheme="majorHAnsi" w:hAnsiTheme="majorHAnsi" w:cstheme="majorHAnsi" w:hint="cs"/>
          <w:b/>
          <w:bCs/>
          <w:color w:val="FF0000"/>
          <w:sz w:val="28"/>
          <w:szCs w:val="28"/>
          <w:rtl/>
        </w:rPr>
        <w:t>لاسم المجرور</w:t>
      </w:r>
      <w:r w:rsidRPr="003635A9">
        <w:rPr>
          <w:rFonts w:asciiTheme="majorHAnsi" w:hAnsiTheme="majorHAnsi" w:cstheme="majorHAnsi" w:hint="cs"/>
          <w:b/>
          <w:bCs/>
          <w:color w:val="FF0000"/>
          <w:sz w:val="28"/>
          <w:szCs w:val="28"/>
          <w:rtl/>
        </w:rPr>
        <w:t xml:space="preserve"> ب</w:t>
      </w:r>
      <w:r w:rsidR="0059206A" w:rsidRPr="003635A9">
        <w:rPr>
          <w:rFonts w:asciiTheme="majorHAnsi" w:hAnsiTheme="majorHAnsi" w:cstheme="majorHAnsi" w:hint="cs"/>
          <w:b/>
          <w:bCs/>
          <w:color w:val="FF0000"/>
          <w:sz w:val="28"/>
          <w:szCs w:val="28"/>
          <w:rtl/>
        </w:rPr>
        <w:t>حرف الجر</w:t>
      </w:r>
    </w:p>
    <w:p w14:paraId="059538E8" w14:textId="2ADB5744" w:rsidR="0054777A" w:rsidRPr="0059206A" w:rsidRDefault="0054777A" w:rsidP="0054777A">
      <w:pPr>
        <w:tabs>
          <w:tab w:val="left" w:pos="9525"/>
        </w:tabs>
        <w:bidi/>
        <w:rPr>
          <w:rFonts w:asciiTheme="minorHAnsi" w:hAnsiTheme="minorHAnsi" w:cstheme="minorHAnsi"/>
          <w:sz w:val="28"/>
          <w:szCs w:val="28"/>
          <w:rtl/>
        </w:rPr>
      </w:pPr>
      <w:r w:rsidRPr="0059206A">
        <w:rPr>
          <w:rFonts w:asciiTheme="minorHAnsi" w:hAnsiTheme="minorHAnsi" w:cstheme="minorHAnsi"/>
          <w:sz w:val="28"/>
          <w:szCs w:val="28"/>
          <w:rtl/>
        </w:rPr>
        <w:t xml:space="preserve">املئي الجدول التالي بما هو </w:t>
      </w:r>
      <w:r w:rsidR="0059206A" w:rsidRPr="0059206A">
        <w:rPr>
          <w:rFonts w:asciiTheme="minorHAnsi" w:hAnsiTheme="minorHAnsi" w:cstheme="minorHAnsi" w:hint="cs"/>
          <w:sz w:val="28"/>
          <w:szCs w:val="28"/>
          <w:rtl/>
        </w:rPr>
        <w:t>مطلوب:</w:t>
      </w:r>
    </w:p>
    <w:tbl>
      <w:tblPr>
        <w:tblStyle w:val="a5"/>
        <w:bidiVisual/>
        <w:tblW w:w="0" w:type="auto"/>
        <w:tblInd w:w="493" w:type="dxa"/>
        <w:tblLook w:val="04A0" w:firstRow="1" w:lastRow="0" w:firstColumn="1" w:lastColumn="0" w:noHBand="0" w:noVBand="1"/>
      </w:tblPr>
      <w:tblGrid>
        <w:gridCol w:w="3992"/>
        <w:gridCol w:w="1418"/>
        <w:gridCol w:w="2693"/>
        <w:gridCol w:w="1843"/>
      </w:tblGrid>
      <w:tr w:rsidR="0054777A" w:rsidRPr="00591D9D" w14:paraId="7B6EEDB1" w14:textId="77777777" w:rsidTr="0059206A">
        <w:trPr>
          <w:trHeight w:val="743"/>
        </w:trPr>
        <w:tc>
          <w:tcPr>
            <w:tcW w:w="3992" w:type="dxa"/>
            <w:vAlign w:val="center"/>
          </w:tcPr>
          <w:p w14:paraId="48B4CA96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  <w:r w:rsidRPr="00591D9D">
              <w:rPr>
                <w:rFonts w:asciiTheme="minorHAnsi" w:hAnsiTheme="minorHAnsi" w:cstheme="minorHAnsi"/>
                <w:sz w:val="28"/>
                <w:szCs w:val="28"/>
                <w:rtl/>
              </w:rPr>
              <w:t>الجملة</w:t>
            </w:r>
          </w:p>
        </w:tc>
        <w:tc>
          <w:tcPr>
            <w:tcW w:w="1418" w:type="dxa"/>
            <w:vAlign w:val="center"/>
          </w:tcPr>
          <w:p w14:paraId="5ACCC012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  <w:r w:rsidRPr="00591D9D">
              <w:rPr>
                <w:rFonts w:asciiTheme="minorHAnsi" w:hAnsiTheme="minorHAnsi" w:cstheme="minorHAnsi"/>
                <w:sz w:val="28"/>
                <w:szCs w:val="28"/>
                <w:rtl/>
              </w:rPr>
              <w:t>حرف الجر</w:t>
            </w:r>
          </w:p>
        </w:tc>
        <w:tc>
          <w:tcPr>
            <w:tcW w:w="2693" w:type="dxa"/>
            <w:vAlign w:val="center"/>
          </w:tcPr>
          <w:p w14:paraId="7BF15BBC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6"/>
                <w:szCs w:val="26"/>
                <w:rtl/>
              </w:rPr>
            </w:pPr>
            <w:r w:rsidRPr="00591D9D">
              <w:rPr>
                <w:rFonts w:asciiTheme="minorHAnsi" w:hAnsiTheme="minorHAnsi" w:cstheme="minorHAnsi"/>
                <w:sz w:val="28"/>
                <w:szCs w:val="28"/>
                <w:rtl/>
              </w:rPr>
              <w:t>الاسم المجرور بحرف الجر</w:t>
            </w:r>
          </w:p>
        </w:tc>
        <w:tc>
          <w:tcPr>
            <w:tcW w:w="1843" w:type="dxa"/>
            <w:vAlign w:val="center"/>
          </w:tcPr>
          <w:p w14:paraId="75593C65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  <w:r w:rsidRPr="00591D9D">
              <w:rPr>
                <w:rFonts w:asciiTheme="minorHAnsi" w:hAnsiTheme="minorHAnsi" w:cstheme="minorHAnsi"/>
                <w:sz w:val="28"/>
                <w:szCs w:val="28"/>
                <w:rtl/>
              </w:rPr>
              <w:t>علامة جره</w:t>
            </w:r>
          </w:p>
        </w:tc>
      </w:tr>
      <w:tr w:rsidR="0054777A" w:rsidRPr="00591D9D" w14:paraId="22B403D2" w14:textId="77777777" w:rsidTr="0059206A">
        <w:trPr>
          <w:trHeight w:val="370"/>
        </w:trPr>
        <w:tc>
          <w:tcPr>
            <w:tcW w:w="3992" w:type="dxa"/>
            <w:vAlign w:val="center"/>
          </w:tcPr>
          <w:p w14:paraId="69A19B01" w14:textId="77777777" w:rsidR="0054777A" w:rsidRPr="00591D9D" w:rsidRDefault="0054777A" w:rsidP="0069652C">
            <w:pPr>
              <w:tabs>
                <w:tab w:val="left" w:pos="9525"/>
              </w:tabs>
              <w:bidi/>
              <w:rPr>
                <w:rFonts w:asciiTheme="minorHAnsi" w:hAnsiTheme="minorHAnsi" w:cstheme="minorHAnsi"/>
                <w:sz w:val="28"/>
                <w:szCs w:val="28"/>
                <w:rtl/>
              </w:rPr>
            </w:pPr>
            <w:r w:rsidRPr="00591D9D">
              <w:rPr>
                <w:rFonts w:asciiTheme="minorHAnsi" w:hAnsiTheme="minorHAnsi" w:cstheme="minorHAnsi"/>
                <w:sz w:val="28"/>
                <w:szCs w:val="28"/>
                <w:rtl/>
              </w:rPr>
              <w:t xml:space="preserve">وضع الطالب الكتاب على الطاولة </w:t>
            </w:r>
          </w:p>
        </w:tc>
        <w:tc>
          <w:tcPr>
            <w:tcW w:w="1418" w:type="dxa"/>
            <w:vAlign w:val="center"/>
          </w:tcPr>
          <w:p w14:paraId="77C4715E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</w:p>
        </w:tc>
        <w:tc>
          <w:tcPr>
            <w:tcW w:w="2693" w:type="dxa"/>
            <w:vAlign w:val="center"/>
          </w:tcPr>
          <w:p w14:paraId="463E1497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</w:p>
        </w:tc>
        <w:tc>
          <w:tcPr>
            <w:tcW w:w="1843" w:type="dxa"/>
            <w:vAlign w:val="center"/>
          </w:tcPr>
          <w:p w14:paraId="56A8BEFE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</w:p>
        </w:tc>
      </w:tr>
      <w:tr w:rsidR="0054777A" w:rsidRPr="00591D9D" w14:paraId="140E281F" w14:textId="77777777" w:rsidTr="0059206A">
        <w:trPr>
          <w:trHeight w:val="370"/>
        </w:trPr>
        <w:tc>
          <w:tcPr>
            <w:tcW w:w="3992" w:type="dxa"/>
            <w:vAlign w:val="center"/>
          </w:tcPr>
          <w:p w14:paraId="6F035831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  <w:r w:rsidRPr="00591D9D">
              <w:rPr>
                <w:rFonts w:asciiTheme="minorHAnsi" w:hAnsiTheme="minorHAnsi" w:cstheme="minorHAnsi"/>
                <w:sz w:val="28"/>
                <w:szCs w:val="28"/>
                <w:rtl/>
              </w:rPr>
              <w:t>تقع مدائن صالح في مدينة العلا</w:t>
            </w:r>
          </w:p>
        </w:tc>
        <w:tc>
          <w:tcPr>
            <w:tcW w:w="1418" w:type="dxa"/>
            <w:vAlign w:val="center"/>
          </w:tcPr>
          <w:p w14:paraId="6E5B45E3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</w:p>
        </w:tc>
        <w:tc>
          <w:tcPr>
            <w:tcW w:w="2693" w:type="dxa"/>
            <w:vAlign w:val="center"/>
          </w:tcPr>
          <w:p w14:paraId="3E94F97F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</w:p>
        </w:tc>
        <w:tc>
          <w:tcPr>
            <w:tcW w:w="1843" w:type="dxa"/>
            <w:vAlign w:val="center"/>
          </w:tcPr>
          <w:p w14:paraId="7434437E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</w:p>
        </w:tc>
      </w:tr>
      <w:tr w:rsidR="0054777A" w:rsidRPr="00591D9D" w14:paraId="5C38012B" w14:textId="77777777" w:rsidTr="0059206A">
        <w:trPr>
          <w:trHeight w:val="370"/>
        </w:trPr>
        <w:tc>
          <w:tcPr>
            <w:tcW w:w="3992" w:type="dxa"/>
            <w:vAlign w:val="center"/>
          </w:tcPr>
          <w:p w14:paraId="7E25DDBD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  <w:r w:rsidRPr="00591D9D">
              <w:rPr>
                <w:rFonts w:asciiTheme="minorHAnsi" w:hAnsiTheme="minorHAnsi" w:cstheme="minorHAnsi"/>
                <w:sz w:val="28"/>
                <w:szCs w:val="28"/>
                <w:rtl/>
              </w:rPr>
              <w:t>يتوافد إلى الأماكن المقدسة المسلمون</w:t>
            </w:r>
          </w:p>
        </w:tc>
        <w:tc>
          <w:tcPr>
            <w:tcW w:w="1418" w:type="dxa"/>
            <w:vAlign w:val="center"/>
          </w:tcPr>
          <w:p w14:paraId="0DB88982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</w:p>
        </w:tc>
        <w:tc>
          <w:tcPr>
            <w:tcW w:w="2693" w:type="dxa"/>
            <w:vAlign w:val="center"/>
          </w:tcPr>
          <w:p w14:paraId="7B7FFECA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</w:p>
        </w:tc>
        <w:tc>
          <w:tcPr>
            <w:tcW w:w="1843" w:type="dxa"/>
            <w:vAlign w:val="center"/>
          </w:tcPr>
          <w:p w14:paraId="785E7EEB" w14:textId="77777777" w:rsidR="0054777A" w:rsidRPr="00591D9D" w:rsidRDefault="0054777A" w:rsidP="0069652C">
            <w:pPr>
              <w:tabs>
                <w:tab w:val="left" w:pos="9525"/>
              </w:tabs>
              <w:bidi/>
              <w:jc w:val="center"/>
              <w:rPr>
                <w:rFonts w:asciiTheme="minorHAnsi" w:hAnsiTheme="minorHAnsi" w:cstheme="minorHAnsi"/>
                <w:sz w:val="28"/>
                <w:szCs w:val="28"/>
                <w:rtl/>
              </w:rPr>
            </w:pPr>
          </w:p>
        </w:tc>
      </w:tr>
    </w:tbl>
    <w:p w14:paraId="6A316FA7" w14:textId="77777777" w:rsidR="0054777A" w:rsidRPr="00591D9D" w:rsidRDefault="0054777A" w:rsidP="00473454">
      <w:pPr>
        <w:tabs>
          <w:tab w:val="left" w:pos="6275"/>
        </w:tabs>
        <w:jc w:val="center"/>
        <w:rPr>
          <w:rFonts w:asciiTheme="minorHAnsi" w:hAnsiTheme="minorHAnsi" w:cstheme="minorHAnsi"/>
          <w:b/>
          <w:bCs/>
          <w:sz w:val="28"/>
          <w:szCs w:val="28"/>
          <w:rtl/>
        </w:rPr>
      </w:pPr>
    </w:p>
    <w:p w14:paraId="0C2DED8A" w14:textId="096479A1" w:rsidR="004A3EC2" w:rsidRPr="003635A9" w:rsidRDefault="00EA21A9" w:rsidP="00473454">
      <w:pPr>
        <w:tabs>
          <w:tab w:val="left" w:pos="6275"/>
        </w:tabs>
        <w:jc w:val="center"/>
        <w:rPr>
          <w:rFonts w:asciiTheme="majorHAnsi" w:hAnsiTheme="majorHAnsi" w:cstheme="majorHAnsi"/>
          <w:b/>
          <w:bCs/>
          <w:color w:val="FF0000"/>
          <w:sz w:val="28"/>
          <w:szCs w:val="28"/>
          <w:rtl/>
        </w:rPr>
      </w:pPr>
      <w:r w:rsidRPr="003635A9">
        <w:rPr>
          <w:rFonts w:asciiTheme="majorHAnsi" w:hAnsiTheme="majorHAnsi" w:cstheme="majorHAnsi" w:hint="cs"/>
          <w:b/>
          <w:bCs/>
          <w:color w:val="FF0000"/>
          <w:sz w:val="28"/>
          <w:szCs w:val="28"/>
          <w:rtl/>
        </w:rPr>
        <w:t xml:space="preserve"> المبتدأ والخبر</w:t>
      </w:r>
    </w:p>
    <w:p w14:paraId="1EED090D" w14:textId="5BD57D09" w:rsidR="00152C07" w:rsidRPr="000B178B" w:rsidRDefault="00152C07" w:rsidP="000B178B">
      <w:pPr>
        <w:tabs>
          <w:tab w:val="left" w:pos="6275"/>
        </w:tabs>
        <w:jc w:val="right"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976102">
        <w:rPr>
          <w:rFonts w:hint="cs"/>
          <w:b/>
          <w:bCs/>
          <w:sz w:val="28"/>
          <w:szCs w:val="28"/>
          <w:rtl/>
        </w:rPr>
        <w:t>س1</w:t>
      </w:r>
      <w:proofErr w:type="gramStart"/>
      <w:r w:rsidRPr="000B178B">
        <w:rPr>
          <w:rFonts w:asciiTheme="majorHAnsi" w:hAnsiTheme="majorHAnsi" w:cstheme="majorHAnsi" w:hint="cs"/>
          <w:b/>
          <w:bCs/>
          <w:sz w:val="28"/>
          <w:szCs w:val="28"/>
          <w:rtl/>
        </w:rPr>
        <w:t>/  ضعي</w:t>
      </w:r>
      <w:proofErr w:type="gramEnd"/>
      <w:r w:rsidRPr="000B178B"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 خطا تحت المبتدأ وخطين تحت الخبر فيما يأتي :</w:t>
      </w:r>
    </w:p>
    <w:p w14:paraId="1DB173D6" w14:textId="30A00F57" w:rsidR="00152C07" w:rsidRPr="000B178B" w:rsidRDefault="00152C07" w:rsidP="000B178B">
      <w:pPr>
        <w:tabs>
          <w:tab w:val="left" w:pos="6275"/>
        </w:tabs>
        <w:jc w:val="right"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0B178B">
        <w:rPr>
          <w:rFonts w:asciiTheme="majorHAnsi" w:hAnsiTheme="majorHAnsi" w:cstheme="majorHAnsi"/>
          <w:b/>
          <w:bCs/>
          <w:sz w:val="28"/>
          <w:szCs w:val="28"/>
          <w:rtl/>
        </w:rPr>
        <w:tab/>
      </w:r>
      <w:r w:rsidRPr="000B178B">
        <w:rPr>
          <w:rFonts w:asciiTheme="majorHAnsi" w:hAnsiTheme="majorHAnsi" w:cstheme="majorHAnsi"/>
          <w:b/>
          <w:bCs/>
          <w:sz w:val="28"/>
          <w:szCs w:val="28"/>
          <w:rtl/>
        </w:rPr>
        <w:tab/>
      </w:r>
    </w:p>
    <w:p w14:paraId="40637FE9" w14:textId="260C4A4D" w:rsidR="00152C07" w:rsidRPr="000B178B" w:rsidRDefault="00152C07" w:rsidP="000B178B">
      <w:pPr>
        <w:tabs>
          <w:tab w:val="left" w:pos="6275"/>
        </w:tabs>
        <w:jc w:val="right"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0B178B"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     الباب مفتوح      -    الوردة جميلة   - الكتاب مفيد   - المنظر خلاب </w:t>
      </w:r>
    </w:p>
    <w:p w14:paraId="6DEC1813" w14:textId="4A1E18DF" w:rsidR="00152C07" w:rsidRDefault="00152C07" w:rsidP="000B178B">
      <w:pPr>
        <w:tabs>
          <w:tab w:val="left" w:pos="6275"/>
        </w:tabs>
        <w:jc w:val="right"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0B178B"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 الزهرة فواحة    -      الفلاح نشيط     - البحر هائج    - الوطن نعمة </w:t>
      </w:r>
    </w:p>
    <w:p w14:paraId="51A6249A" w14:textId="77777777" w:rsidR="00872B7E" w:rsidRPr="000B178B" w:rsidRDefault="00872B7E" w:rsidP="000B178B">
      <w:pPr>
        <w:tabs>
          <w:tab w:val="left" w:pos="6275"/>
        </w:tabs>
        <w:jc w:val="right"/>
        <w:rPr>
          <w:rFonts w:asciiTheme="majorHAnsi" w:hAnsiTheme="majorHAnsi" w:cstheme="majorHAnsi"/>
          <w:b/>
          <w:bCs/>
          <w:sz w:val="28"/>
          <w:szCs w:val="28"/>
          <w:rtl/>
        </w:rPr>
      </w:pPr>
    </w:p>
    <w:p w14:paraId="15647BC1" w14:textId="17019561" w:rsidR="00152C07" w:rsidRPr="000B178B" w:rsidRDefault="00152C07" w:rsidP="00872B7E">
      <w:pPr>
        <w:tabs>
          <w:tab w:val="left" w:pos="6275"/>
        </w:tabs>
        <w:jc w:val="right"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0B178B">
        <w:rPr>
          <w:rFonts w:asciiTheme="majorHAnsi" w:hAnsiTheme="majorHAnsi" w:cstheme="majorHAnsi" w:hint="cs"/>
          <w:b/>
          <w:bCs/>
          <w:sz w:val="28"/>
          <w:szCs w:val="28"/>
          <w:rtl/>
        </w:rPr>
        <w:t>س2/أعربي الجمل</w:t>
      </w:r>
      <w:r w:rsidR="003635A9">
        <w:rPr>
          <w:rFonts w:asciiTheme="majorHAnsi" w:hAnsiTheme="majorHAnsi" w:cstheme="majorHAnsi" w:hint="cs"/>
          <w:b/>
          <w:bCs/>
          <w:sz w:val="28"/>
          <w:szCs w:val="28"/>
          <w:rtl/>
        </w:rPr>
        <w:t>ة</w:t>
      </w:r>
      <w:r w:rsidRPr="000B178B"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 التالية إعرابا كاملا.</w:t>
      </w:r>
    </w:p>
    <w:p w14:paraId="4AEC4F7D" w14:textId="2ADA6280" w:rsidR="00152C07" w:rsidRPr="000B178B" w:rsidRDefault="00152C07" w:rsidP="000B178B">
      <w:pPr>
        <w:tabs>
          <w:tab w:val="left" w:pos="6275"/>
        </w:tabs>
        <w:jc w:val="center"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0B178B"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المسلمُ صادقٌ </w:t>
      </w:r>
    </w:p>
    <w:tbl>
      <w:tblPr>
        <w:bidiVisual/>
        <w:tblW w:w="97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6"/>
        <w:gridCol w:w="6745"/>
      </w:tblGrid>
      <w:tr w:rsidR="00152C07" w:rsidRPr="000B178B" w14:paraId="6C397EFB" w14:textId="77777777" w:rsidTr="000B178B">
        <w:trPr>
          <w:trHeight w:val="849"/>
          <w:jc w:val="center"/>
        </w:trPr>
        <w:tc>
          <w:tcPr>
            <w:tcW w:w="3006" w:type="dxa"/>
          </w:tcPr>
          <w:p w14:paraId="66B246F9" w14:textId="77777777" w:rsidR="00152C07" w:rsidRPr="000B178B" w:rsidRDefault="00152C07" w:rsidP="000B178B">
            <w:pPr>
              <w:tabs>
                <w:tab w:val="left" w:pos="6275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rtl/>
              </w:rPr>
            </w:pPr>
            <w:r w:rsidRPr="000B178B">
              <w:rPr>
                <w:rFonts w:asciiTheme="majorHAnsi" w:hAnsiTheme="majorHAnsi" w:cstheme="majorHAnsi" w:hint="cs"/>
                <w:b/>
                <w:bCs/>
                <w:sz w:val="28"/>
                <w:szCs w:val="28"/>
                <w:rtl/>
              </w:rPr>
              <w:t>الكلمة</w:t>
            </w:r>
          </w:p>
        </w:tc>
        <w:tc>
          <w:tcPr>
            <w:tcW w:w="6745" w:type="dxa"/>
          </w:tcPr>
          <w:p w14:paraId="6059B31E" w14:textId="77777777" w:rsidR="00152C07" w:rsidRPr="000B178B" w:rsidRDefault="00152C07" w:rsidP="000B178B">
            <w:pPr>
              <w:tabs>
                <w:tab w:val="left" w:pos="6275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rtl/>
              </w:rPr>
            </w:pPr>
            <w:r w:rsidRPr="000B178B">
              <w:rPr>
                <w:rFonts w:asciiTheme="majorHAnsi" w:hAnsiTheme="majorHAnsi" w:cstheme="majorHAnsi" w:hint="cs"/>
                <w:b/>
                <w:bCs/>
                <w:sz w:val="28"/>
                <w:szCs w:val="28"/>
                <w:rtl/>
              </w:rPr>
              <w:t>إعرابها</w:t>
            </w:r>
          </w:p>
        </w:tc>
      </w:tr>
      <w:tr w:rsidR="00152C07" w:rsidRPr="000B178B" w14:paraId="6A3046CA" w14:textId="77777777" w:rsidTr="000B178B">
        <w:trPr>
          <w:trHeight w:val="827"/>
          <w:jc w:val="center"/>
        </w:trPr>
        <w:tc>
          <w:tcPr>
            <w:tcW w:w="3006" w:type="dxa"/>
          </w:tcPr>
          <w:p w14:paraId="74C95166" w14:textId="77777777" w:rsidR="00152C07" w:rsidRPr="000B178B" w:rsidRDefault="00152C07" w:rsidP="000B178B">
            <w:pPr>
              <w:tabs>
                <w:tab w:val="left" w:pos="6275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rtl/>
              </w:rPr>
            </w:pPr>
            <w:r w:rsidRPr="000B178B">
              <w:rPr>
                <w:rFonts w:asciiTheme="majorHAnsi" w:hAnsiTheme="majorHAnsi" w:cstheme="majorHAnsi" w:hint="cs"/>
                <w:b/>
                <w:bCs/>
                <w:sz w:val="28"/>
                <w:szCs w:val="28"/>
                <w:rtl/>
              </w:rPr>
              <w:t>المسلمُ</w:t>
            </w:r>
          </w:p>
        </w:tc>
        <w:tc>
          <w:tcPr>
            <w:tcW w:w="6745" w:type="dxa"/>
          </w:tcPr>
          <w:p w14:paraId="6A44BDBF" w14:textId="77777777" w:rsidR="00152C07" w:rsidRPr="000B178B" w:rsidRDefault="00152C07" w:rsidP="000B178B">
            <w:pPr>
              <w:tabs>
                <w:tab w:val="left" w:pos="6275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rtl/>
              </w:rPr>
            </w:pPr>
          </w:p>
        </w:tc>
      </w:tr>
      <w:tr w:rsidR="00152C07" w:rsidRPr="000B178B" w14:paraId="3B2219AF" w14:textId="77777777" w:rsidTr="000B178B">
        <w:trPr>
          <w:trHeight w:val="849"/>
          <w:jc w:val="center"/>
        </w:trPr>
        <w:tc>
          <w:tcPr>
            <w:tcW w:w="3006" w:type="dxa"/>
            <w:tcBorders>
              <w:bottom w:val="double" w:sz="4" w:space="0" w:color="ED7D31"/>
            </w:tcBorders>
          </w:tcPr>
          <w:p w14:paraId="59189DA1" w14:textId="77777777" w:rsidR="00152C07" w:rsidRPr="000B178B" w:rsidRDefault="00152C07" w:rsidP="000B178B">
            <w:pPr>
              <w:tabs>
                <w:tab w:val="left" w:pos="6275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rtl/>
              </w:rPr>
            </w:pPr>
            <w:r w:rsidRPr="000B178B">
              <w:rPr>
                <w:rFonts w:asciiTheme="majorHAnsi" w:hAnsiTheme="majorHAnsi" w:cstheme="majorHAnsi" w:hint="cs"/>
                <w:b/>
                <w:bCs/>
                <w:sz w:val="28"/>
                <w:szCs w:val="28"/>
                <w:rtl/>
              </w:rPr>
              <w:t>صادقٌ</w:t>
            </w:r>
          </w:p>
        </w:tc>
        <w:tc>
          <w:tcPr>
            <w:tcW w:w="6745" w:type="dxa"/>
            <w:tcBorders>
              <w:bottom w:val="double" w:sz="4" w:space="0" w:color="ED7D31"/>
            </w:tcBorders>
          </w:tcPr>
          <w:p w14:paraId="2064190F" w14:textId="77777777" w:rsidR="00152C07" w:rsidRPr="000B178B" w:rsidRDefault="00152C07" w:rsidP="000B178B">
            <w:pPr>
              <w:tabs>
                <w:tab w:val="left" w:pos="6275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rtl/>
              </w:rPr>
            </w:pPr>
          </w:p>
        </w:tc>
      </w:tr>
    </w:tbl>
    <w:p w14:paraId="456CA2C3" w14:textId="77777777" w:rsidR="00EA21A9" w:rsidRDefault="00EA21A9" w:rsidP="00152C07">
      <w:pPr>
        <w:tabs>
          <w:tab w:val="left" w:pos="6275"/>
        </w:tabs>
        <w:jc w:val="right"/>
        <w:rPr>
          <w:rFonts w:asciiTheme="majorHAnsi" w:hAnsiTheme="majorHAnsi" w:cstheme="majorHAnsi"/>
          <w:b/>
          <w:bCs/>
          <w:sz w:val="28"/>
          <w:szCs w:val="28"/>
          <w:rtl/>
        </w:rPr>
      </w:pPr>
    </w:p>
    <w:p w14:paraId="0CA921CA" w14:textId="77777777" w:rsidR="003635A9" w:rsidRDefault="003635A9" w:rsidP="00152C07">
      <w:pPr>
        <w:tabs>
          <w:tab w:val="left" w:pos="6275"/>
        </w:tabs>
        <w:jc w:val="right"/>
        <w:rPr>
          <w:rFonts w:asciiTheme="majorHAnsi" w:hAnsiTheme="majorHAnsi" w:cstheme="majorHAnsi"/>
          <w:b/>
          <w:bCs/>
          <w:sz w:val="28"/>
          <w:szCs w:val="28"/>
          <w:rtl/>
        </w:rPr>
      </w:pPr>
    </w:p>
    <w:p w14:paraId="45B0E264" w14:textId="77777777" w:rsidR="003635A9" w:rsidRDefault="003635A9" w:rsidP="00152C07">
      <w:pPr>
        <w:tabs>
          <w:tab w:val="left" w:pos="6275"/>
        </w:tabs>
        <w:jc w:val="right"/>
        <w:rPr>
          <w:rFonts w:asciiTheme="majorHAnsi" w:hAnsiTheme="majorHAnsi" w:cstheme="majorHAnsi"/>
          <w:b/>
          <w:bCs/>
          <w:sz w:val="28"/>
          <w:szCs w:val="28"/>
        </w:rPr>
      </w:pPr>
    </w:p>
    <w:p w14:paraId="35312A2A" w14:textId="77777777" w:rsidR="004A3EC2" w:rsidRDefault="004A3EC2" w:rsidP="00152C07">
      <w:pPr>
        <w:tabs>
          <w:tab w:val="left" w:pos="6275"/>
        </w:tabs>
        <w:jc w:val="right"/>
        <w:rPr>
          <w:rFonts w:asciiTheme="majorHAnsi" w:hAnsiTheme="majorHAnsi" w:cstheme="majorHAnsi"/>
          <w:b/>
          <w:bCs/>
          <w:sz w:val="28"/>
          <w:szCs w:val="28"/>
        </w:rPr>
      </w:pPr>
    </w:p>
    <w:p w14:paraId="490731DE" w14:textId="70D22FE4" w:rsidR="005E75F8" w:rsidRPr="003635A9" w:rsidRDefault="00EE7773" w:rsidP="00EE7773">
      <w:pPr>
        <w:tabs>
          <w:tab w:val="left" w:pos="6275"/>
        </w:tabs>
        <w:jc w:val="center"/>
        <w:rPr>
          <w:rFonts w:asciiTheme="majorHAnsi" w:hAnsiTheme="majorHAnsi" w:cstheme="majorHAnsi"/>
          <w:b/>
          <w:bCs/>
          <w:color w:val="FF0000"/>
          <w:sz w:val="28"/>
          <w:szCs w:val="28"/>
          <w:rtl/>
        </w:rPr>
      </w:pPr>
      <w:r w:rsidRPr="003635A9">
        <w:rPr>
          <w:rFonts w:asciiTheme="majorHAnsi" w:hAnsiTheme="majorHAnsi" w:cstheme="majorHAnsi" w:hint="cs"/>
          <w:b/>
          <w:bCs/>
          <w:color w:val="FF0000"/>
          <w:sz w:val="28"/>
          <w:szCs w:val="28"/>
          <w:rtl/>
        </w:rPr>
        <w:t>أنواع الكلمة</w:t>
      </w:r>
    </w:p>
    <w:p w14:paraId="7BB24FD0" w14:textId="1BA8B9C7" w:rsidR="00EE7773" w:rsidRPr="00960941" w:rsidRDefault="00EE7773" w:rsidP="00EE7773">
      <w:pPr>
        <w:spacing w:line="240" w:lineRule="auto"/>
        <w:ind w:left="360"/>
        <w:jc w:val="right"/>
        <w:rPr>
          <w:rFonts w:ascii="Simplified Arabic" w:hAnsi="Simplified Arabic" w:cs="Simplified Arabic"/>
          <w:b/>
          <w:bCs/>
          <w:sz w:val="32"/>
          <w:szCs w:val="32"/>
          <w:lang w:bidi="ar-JO"/>
        </w:rPr>
      </w:pPr>
      <w:r w:rsidRPr="0096094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صَنِّف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ي</w:t>
      </w:r>
      <w:r w:rsidRPr="0096094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 الكَلِمات التالية حَسَب الجَدوَل: </w:t>
      </w:r>
    </w:p>
    <w:p w14:paraId="02ACD9C0" w14:textId="77777777" w:rsidR="00EE7773" w:rsidRDefault="00EE7773" w:rsidP="00EE7773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 xml:space="preserve">الفَلاح،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  ,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 xml:space="preserve"> فاطمة , يَشترك  , حَشَرات , أكل , على  , سعادة , يخرج ,</w:t>
      </w:r>
    </w:p>
    <w:p w14:paraId="3C2A3F8A" w14:textId="77777777" w:rsidR="00EE7773" w:rsidRDefault="00EE7773" w:rsidP="00EE7773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rtl/>
          <w:lang w:bidi="ar-JO"/>
        </w:rPr>
      </w:pPr>
      <w:proofErr w:type="gramStart"/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التُّفاح ,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 xml:space="preserve"> مِن ,    أخَذنا , إلى  ,  اجْتَمَعَت , اكتب , شمس </w:t>
      </w:r>
    </w:p>
    <w:tbl>
      <w:tblPr>
        <w:tblStyle w:val="a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EE7773" w14:paraId="43E39A29" w14:textId="77777777" w:rsidTr="00EE7773">
        <w:trPr>
          <w:jc w:val="center"/>
        </w:trPr>
        <w:tc>
          <w:tcPr>
            <w:tcW w:w="2840" w:type="dxa"/>
          </w:tcPr>
          <w:p w14:paraId="3BD47218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اسم </w:t>
            </w:r>
          </w:p>
        </w:tc>
        <w:tc>
          <w:tcPr>
            <w:tcW w:w="2841" w:type="dxa"/>
          </w:tcPr>
          <w:p w14:paraId="6029CED8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فعل </w:t>
            </w:r>
          </w:p>
        </w:tc>
        <w:tc>
          <w:tcPr>
            <w:tcW w:w="2841" w:type="dxa"/>
          </w:tcPr>
          <w:p w14:paraId="3EF1234A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حرف</w:t>
            </w:r>
          </w:p>
        </w:tc>
      </w:tr>
      <w:tr w:rsidR="00EE7773" w14:paraId="21936606" w14:textId="77777777" w:rsidTr="00EE7773">
        <w:trPr>
          <w:jc w:val="center"/>
        </w:trPr>
        <w:tc>
          <w:tcPr>
            <w:tcW w:w="2840" w:type="dxa"/>
          </w:tcPr>
          <w:p w14:paraId="0D9DED4A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2841" w:type="dxa"/>
          </w:tcPr>
          <w:p w14:paraId="7EA4F3EA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2841" w:type="dxa"/>
          </w:tcPr>
          <w:p w14:paraId="192E5584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</w:tr>
      <w:tr w:rsidR="00EE7773" w14:paraId="38FEB5BC" w14:textId="77777777" w:rsidTr="00EE7773">
        <w:trPr>
          <w:jc w:val="center"/>
        </w:trPr>
        <w:tc>
          <w:tcPr>
            <w:tcW w:w="2840" w:type="dxa"/>
          </w:tcPr>
          <w:p w14:paraId="2EBDA915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2841" w:type="dxa"/>
          </w:tcPr>
          <w:p w14:paraId="3D0C473F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2841" w:type="dxa"/>
          </w:tcPr>
          <w:p w14:paraId="1B1613B5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</w:tr>
      <w:tr w:rsidR="00EE7773" w14:paraId="04659BBB" w14:textId="77777777" w:rsidTr="00EE7773">
        <w:trPr>
          <w:jc w:val="center"/>
        </w:trPr>
        <w:tc>
          <w:tcPr>
            <w:tcW w:w="2840" w:type="dxa"/>
          </w:tcPr>
          <w:p w14:paraId="1E8EC2DE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2841" w:type="dxa"/>
          </w:tcPr>
          <w:p w14:paraId="65D682C2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2841" w:type="dxa"/>
          </w:tcPr>
          <w:p w14:paraId="71632A95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</w:tr>
      <w:tr w:rsidR="00EE7773" w14:paraId="64691FDC" w14:textId="77777777" w:rsidTr="00EE7773">
        <w:trPr>
          <w:jc w:val="center"/>
        </w:trPr>
        <w:tc>
          <w:tcPr>
            <w:tcW w:w="2840" w:type="dxa"/>
          </w:tcPr>
          <w:p w14:paraId="49140350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2841" w:type="dxa"/>
          </w:tcPr>
          <w:p w14:paraId="1FCFFE9D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2841" w:type="dxa"/>
          </w:tcPr>
          <w:p w14:paraId="09678BC1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</w:tr>
      <w:tr w:rsidR="00EE7773" w14:paraId="1C835640" w14:textId="77777777" w:rsidTr="00B676D5">
        <w:trPr>
          <w:trHeight w:val="310"/>
          <w:jc w:val="center"/>
        </w:trPr>
        <w:tc>
          <w:tcPr>
            <w:tcW w:w="2840" w:type="dxa"/>
          </w:tcPr>
          <w:p w14:paraId="2FF83654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2841" w:type="dxa"/>
          </w:tcPr>
          <w:p w14:paraId="60491492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2841" w:type="dxa"/>
          </w:tcPr>
          <w:p w14:paraId="6EA71FFE" w14:textId="77777777" w:rsidR="00EE7773" w:rsidRDefault="00EE7773" w:rsidP="0069652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</w:tr>
    </w:tbl>
    <w:p w14:paraId="7E6C6C85" w14:textId="16E4F909" w:rsidR="00E3204B" w:rsidRPr="003635A9" w:rsidRDefault="00E3204B" w:rsidP="00E3204B">
      <w:pPr>
        <w:jc w:val="center"/>
        <w:rPr>
          <w:rFonts w:ascii="Simplified Arabic" w:hAnsi="Simplified Arabic" w:cs="Simplified Arabic"/>
          <w:color w:val="FF0000"/>
          <w:sz w:val="32"/>
          <w:szCs w:val="32"/>
          <w:rtl/>
        </w:rPr>
      </w:pPr>
      <w:r w:rsidRPr="003635A9">
        <w:rPr>
          <w:rFonts w:ascii="Simplified Arabic" w:hAnsi="Simplified Arabic" w:cs="Simplified Arabic" w:hint="cs"/>
          <w:color w:val="FF0000"/>
          <w:sz w:val="32"/>
          <w:szCs w:val="32"/>
          <w:rtl/>
        </w:rPr>
        <w:t>أنواع الجملة</w:t>
      </w:r>
    </w:p>
    <w:p w14:paraId="5448CBE7" w14:textId="4293EA1E" w:rsidR="00E3204B" w:rsidRPr="007D12A4" w:rsidRDefault="002D7111" w:rsidP="007D12A4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lang w:bidi="ar-JO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 xml:space="preserve"> </w:t>
      </w:r>
      <w:r w:rsidR="00E3204B" w:rsidRPr="007D12A4">
        <w:rPr>
          <w:rFonts w:ascii="Simplified Arabic" w:hAnsi="Simplified Arabic" w:cs="Simplified Arabic"/>
          <w:sz w:val="28"/>
          <w:szCs w:val="28"/>
          <w:rtl/>
          <w:lang w:bidi="ar-JO"/>
        </w:rPr>
        <w:t>بين</w:t>
      </w:r>
      <w:r w:rsidR="00E3204B" w:rsidRPr="007D12A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</w:t>
      </w:r>
      <w:r w:rsidR="00E3204B" w:rsidRPr="007D12A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نوع الجمل </w:t>
      </w:r>
      <w:proofErr w:type="gramStart"/>
      <w:r w:rsidR="00E3204B" w:rsidRPr="007D12A4">
        <w:rPr>
          <w:rFonts w:ascii="Simplified Arabic" w:hAnsi="Simplified Arabic" w:cs="Simplified Arabic"/>
          <w:sz w:val="28"/>
          <w:szCs w:val="28"/>
          <w:rtl/>
          <w:lang w:bidi="ar-JO"/>
        </w:rPr>
        <w:t>التالية :</w:t>
      </w:r>
      <w:proofErr w:type="gramEnd"/>
      <w:r w:rsidR="00E3204B" w:rsidRPr="007D12A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 اسمية / فعلية ) </w:t>
      </w:r>
    </w:p>
    <w:p w14:paraId="07C3509C" w14:textId="77777777" w:rsidR="00E3204B" w:rsidRPr="0016286A" w:rsidRDefault="00E3204B" w:rsidP="007D12A4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 xml:space="preserve">خرج محمد من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المدرسة .</w:t>
      </w:r>
      <w:proofErr w:type="gramEnd"/>
      <w:r w:rsidRPr="0016286A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 ............................ ) </w:t>
      </w:r>
    </w:p>
    <w:p w14:paraId="6AF83587" w14:textId="77777777" w:rsidR="00E3204B" w:rsidRPr="0016286A" w:rsidRDefault="00E3204B" w:rsidP="007D12A4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lang w:bidi="ar-JO"/>
        </w:rPr>
      </w:pPr>
      <w:r w:rsidRPr="0016286A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تتناول البنت </w:t>
      </w:r>
      <w:proofErr w:type="gramStart"/>
      <w:r w:rsidRPr="0016286A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الدواء </w:t>
      </w: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>.</w:t>
      </w:r>
      <w:proofErr w:type="gramEnd"/>
      <w:r w:rsidRPr="0016286A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( ................................ ) </w:t>
      </w:r>
    </w:p>
    <w:p w14:paraId="51851D1C" w14:textId="749D40B9" w:rsidR="00E3204B" w:rsidRPr="00B676D5" w:rsidRDefault="00E3204B" w:rsidP="007D12A4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lang w:bidi="ar-JO"/>
        </w:rPr>
      </w:pPr>
      <w:r w:rsidRPr="0016286A">
        <w:rPr>
          <w:rFonts w:ascii="Simplified Arabic" w:hAnsi="Simplified Arabic" w:cs="Simplified Arabic"/>
          <w:sz w:val="28"/>
          <w:szCs w:val="28"/>
          <w:rtl/>
          <w:lang w:bidi="ar-JO"/>
        </w:rPr>
        <w:t>ال</w:t>
      </w: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مهندس</w:t>
      </w:r>
      <w:r w:rsidRPr="0016286A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مخلص في عمله</w:t>
      </w: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>.</w:t>
      </w:r>
      <w:r w:rsidRPr="0016286A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 .......................... ) </w:t>
      </w:r>
    </w:p>
    <w:p w14:paraId="7ABA96E1" w14:textId="18D901A5" w:rsidR="00E3204B" w:rsidRPr="007D12A4" w:rsidRDefault="00E3204B" w:rsidP="007D12A4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7D12A4">
        <w:rPr>
          <w:rFonts w:ascii="Simplified Arabic" w:hAnsi="Simplified Arabic" w:cs="Simplified Arabic"/>
          <w:sz w:val="28"/>
          <w:szCs w:val="28"/>
          <w:rtl/>
          <w:lang w:bidi="ar-JO"/>
        </w:rPr>
        <w:t>حول</w:t>
      </w:r>
      <w:r w:rsidRPr="007D12A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</w:t>
      </w:r>
      <w:r w:rsidRPr="007D12A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الجمل التالية من اسمية </w:t>
      </w:r>
      <w:r w:rsidRPr="007D12A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7D12A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فعلية </w:t>
      </w:r>
      <w:proofErr w:type="gramStart"/>
      <w:r w:rsidRPr="007D12A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والعكس </w:t>
      </w:r>
      <w:r w:rsidRPr="007D12A4">
        <w:rPr>
          <w:rFonts w:ascii="Simplified Arabic" w:hAnsi="Simplified Arabic" w:cs="Simplified Arabic" w:hint="cs"/>
          <w:sz w:val="28"/>
          <w:szCs w:val="28"/>
          <w:rtl/>
          <w:lang w:bidi="ar-JO"/>
        </w:rPr>
        <w:t>:</w:t>
      </w:r>
      <w:proofErr w:type="gramEnd"/>
    </w:p>
    <w:p w14:paraId="633B4287" w14:textId="32082EC9" w:rsidR="00E3204B" w:rsidRPr="0016286A" w:rsidRDefault="000065F0" w:rsidP="007D12A4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>1-</w:t>
      </w:r>
      <w:r w:rsidR="00E3204B" w:rsidRPr="0016286A">
        <w:rPr>
          <w:rFonts w:ascii="Simplified Arabic" w:hAnsi="Simplified Arabic" w:cs="Simplified Arabic"/>
          <w:sz w:val="28"/>
          <w:szCs w:val="28"/>
          <w:rtl/>
          <w:lang w:bidi="ar-JO"/>
        </w:rPr>
        <w:t>يلعب الولد بالكرة</w:t>
      </w:r>
      <w:r w:rsidR="00E3204B">
        <w:rPr>
          <w:rFonts w:ascii="Simplified Arabic" w:hAnsi="Simplified Arabic" w:cs="Simplified Arabic" w:hint="cs"/>
          <w:sz w:val="28"/>
          <w:szCs w:val="28"/>
          <w:rtl/>
          <w:lang w:bidi="ar-JO"/>
        </w:rPr>
        <w:t>.</w:t>
      </w:r>
      <w:r w:rsidR="00E3204B" w:rsidRPr="0016286A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.......................................................</w:t>
      </w:r>
      <w:r w:rsidR="00E3204B">
        <w:rPr>
          <w:rFonts w:ascii="Simplified Arabic" w:hAnsi="Simplified Arabic" w:cs="Simplified Arabic" w:hint="cs"/>
          <w:sz w:val="28"/>
          <w:szCs w:val="28"/>
          <w:rtl/>
          <w:lang w:bidi="ar-JO"/>
        </w:rPr>
        <w:t>......</w:t>
      </w:r>
    </w:p>
    <w:p w14:paraId="52C7C120" w14:textId="5BA21D38" w:rsidR="00E3204B" w:rsidRPr="007D12A4" w:rsidRDefault="00B676D5" w:rsidP="007D12A4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 xml:space="preserve">     2-</w:t>
      </w:r>
      <w:r w:rsidR="00E3204B" w:rsidRPr="0016286A">
        <w:rPr>
          <w:rFonts w:ascii="Simplified Arabic" w:hAnsi="Simplified Arabic" w:cs="Simplified Arabic"/>
          <w:sz w:val="28"/>
          <w:szCs w:val="28"/>
          <w:rtl/>
          <w:lang w:bidi="ar-JO"/>
        </w:rPr>
        <w:t>المسلم يصوم شهر رمضان</w:t>
      </w:r>
      <w:r w:rsidR="00E3204B">
        <w:rPr>
          <w:rFonts w:ascii="Simplified Arabic" w:hAnsi="Simplified Arabic" w:cs="Simplified Arabic" w:hint="cs"/>
          <w:sz w:val="28"/>
          <w:szCs w:val="28"/>
          <w:rtl/>
          <w:lang w:bidi="ar-JO"/>
        </w:rPr>
        <w:t xml:space="preserve">. </w:t>
      </w:r>
      <w:r w:rsidR="00E3204B" w:rsidRPr="0016286A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...................................................</w:t>
      </w:r>
    </w:p>
    <w:p w14:paraId="58CE4177" w14:textId="77777777" w:rsidR="00EE7773" w:rsidRDefault="00EE7773" w:rsidP="00152C07">
      <w:pPr>
        <w:tabs>
          <w:tab w:val="left" w:pos="6275"/>
        </w:tabs>
        <w:jc w:val="right"/>
        <w:rPr>
          <w:rFonts w:asciiTheme="majorHAnsi" w:hAnsiTheme="majorHAnsi" w:cstheme="majorHAnsi"/>
          <w:b/>
          <w:bCs/>
          <w:sz w:val="28"/>
          <w:szCs w:val="28"/>
        </w:rPr>
      </w:pPr>
    </w:p>
    <w:p w14:paraId="2A58A032" w14:textId="77777777" w:rsidR="002F354A" w:rsidRDefault="002F354A" w:rsidP="002D7111">
      <w:pPr>
        <w:tabs>
          <w:tab w:val="left" w:pos="6275"/>
        </w:tabs>
        <w:rPr>
          <w:rFonts w:asciiTheme="majorHAnsi" w:hAnsiTheme="majorHAnsi" w:cstheme="majorHAnsi"/>
          <w:b/>
          <w:bCs/>
          <w:sz w:val="28"/>
          <w:szCs w:val="28"/>
        </w:rPr>
      </w:pPr>
    </w:p>
    <w:p w14:paraId="1F137BD9" w14:textId="705C4F74" w:rsidR="003635A9" w:rsidRPr="003635A9" w:rsidRDefault="002F354A" w:rsidP="003635A9">
      <w:pPr>
        <w:spacing w:line="240" w:lineRule="auto"/>
        <w:jc w:val="center"/>
        <w:rPr>
          <w:rFonts w:ascii="Simplified Arabic" w:hAnsi="Simplified Arabic" w:cs="Simplified Arabic"/>
          <w:color w:val="FF0000"/>
          <w:sz w:val="28"/>
          <w:szCs w:val="28"/>
          <w:lang w:bidi="ar-JO"/>
        </w:rPr>
      </w:pPr>
      <w:r w:rsidRPr="003635A9">
        <w:rPr>
          <w:rFonts w:ascii="Simplified Arabic" w:hAnsi="Simplified Arabic" w:cs="Simplified Arabic" w:hint="cs"/>
          <w:color w:val="FF0000"/>
          <w:sz w:val="28"/>
          <w:szCs w:val="28"/>
          <w:rtl/>
          <w:lang w:bidi="ar-JO"/>
        </w:rPr>
        <w:t>الجمل المثبتة والجمل المنفية</w:t>
      </w:r>
    </w:p>
    <w:p w14:paraId="667029D6" w14:textId="76AB7C5E" w:rsidR="002F354A" w:rsidRPr="003017AE" w:rsidRDefault="002F354A" w:rsidP="003017AE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3017AE">
        <w:rPr>
          <w:rFonts w:ascii="Simplified Arabic" w:hAnsi="Simplified Arabic" w:cs="Simplified Arabic" w:hint="cs"/>
          <w:sz w:val="28"/>
          <w:szCs w:val="28"/>
          <w:rtl/>
          <w:lang w:bidi="ar-JO"/>
        </w:rPr>
        <w:t xml:space="preserve">حولي الجملة المنفية في العبارة الآتية إلى جملة مثبتة: </w:t>
      </w:r>
    </w:p>
    <w:p w14:paraId="7801EE40" w14:textId="39F2F308" w:rsidR="002F354A" w:rsidRPr="003017AE" w:rsidRDefault="002F354A" w:rsidP="003017AE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3017AE">
        <w:rPr>
          <w:rFonts w:ascii="Simplified Arabic" w:hAnsi="Simplified Arabic" w:cs="Simplified Arabic" w:hint="cs"/>
          <w:sz w:val="28"/>
          <w:szCs w:val="28"/>
          <w:rtl/>
          <w:lang w:bidi="ar-JO"/>
        </w:rPr>
        <w:t xml:space="preserve">1/ ليست الرياح قوية وما اقتلعت الأشجار </w:t>
      </w:r>
    </w:p>
    <w:p w14:paraId="7D1E0296" w14:textId="77777777" w:rsidR="002F354A" w:rsidRPr="003017AE" w:rsidRDefault="002F354A" w:rsidP="003017AE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3017AE">
        <w:rPr>
          <w:rFonts w:ascii="Simplified Arabic" w:hAnsi="Simplified Arabic" w:cs="Simplified Arabic" w:hint="cs"/>
          <w:sz w:val="28"/>
          <w:szCs w:val="28"/>
          <w:rtl/>
          <w:lang w:bidi="ar-JO"/>
        </w:rPr>
        <w:t>.....................................................</w:t>
      </w:r>
    </w:p>
    <w:p w14:paraId="03561FB8" w14:textId="28BA824F" w:rsidR="002F354A" w:rsidRPr="003017AE" w:rsidRDefault="002F354A" w:rsidP="003017AE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3017AE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 / صنفي الجمل الآتية إلى جمل مثبتة وجمل منفية:</w:t>
      </w:r>
    </w:p>
    <w:p w14:paraId="11DA92B9" w14:textId="37563C57" w:rsidR="002F354A" w:rsidRPr="003017AE" w:rsidRDefault="002F354A" w:rsidP="003017AE">
      <w:pPr>
        <w:spacing w:line="240" w:lineRule="auto"/>
        <w:jc w:val="right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3017AE">
        <w:rPr>
          <w:rFonts w:ascii="Simplified Arabic" w:hAnsi="Simplified Arabic" w:cs="Simplified Arabic" w:hint="cs"/>
          <w:sz w:val="28"/>
          <w:szCs w:val="28"/>
          <w:rtl/>
          <w:lang w:bidi="ar-JO"/>
        </w:rPr>
        <w:t xml:space="preserve"> دودة القز تصنع الحرير   -    لن ألوث بيئتي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25"/>
        <w:gridCol w:w="5225"/>
      </w:tblGrid>
      <w:tr w:rsidR="003017AE" w:rsidRPr="003017AE" w14:paraId="60D8995B" w14:textId="77777777" w:rsidTr="003017AE">
        <w:tc>
          <w:tcPr>
            <w:tcW w:w="5225" w:type="dxa"/>
          </w:tcPr>
          <w:p w14:paraId="22A19F82" w14:textId="3D025CE3" w:rsidR="003017AE" w:rsidRPr="003017AE" w:rsidRDefault="003017AE" w:rsidP="003017AE">
            <w:pPr>
              <w:spacing w:line="240" w:lineRule="auto"/>
              <w:jc w:val="right"/>
              <w:rPr>
                <w:rFonts w:ascii="Simplified Arabic" w:hAnsi="Simplified Arabic" w:cs="Simplified Arabic"/>
                <w:sz w:val="28"/>
                <w:szCs w:val="28"/>
                <w:lang w:bidi="ar-JO"/>
              </w:rPr>
            </w:pPr>
            <w:r w:rsidRPr="003017AE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جمل منفية</w:t>
            </w:r>
          </w:p>
        </w:tc>
        <w:tc>
          <w:tcPr>
            <w:tcW w:w="5225" w:type="dxa"/>
          </w:tcPr>
          <w:p w14:paraId="2D70F0F4" w14:textId="0C4FB8C0" w:rsidR="003017AE" w:rsidRPr="003017AE" w:rsidRDefault="003017AE" w:rsidP="003017AE">
            <w:pPr>
              <w:spacing w:line="240" w:lineRule="auto"/>
              <w:jc w:val="right"/>
              <w:rPr>
                <w:rFonts w:ascii="Simplified Arabic" w:hAnsi="Simplified Arabic" w:cs="Simplified Arabic"/>
                <w:sz w:val="28"/>
                <w:szCs w:val="28"/>
                <w:lang w:bidi="ar-JO"/>
              </w:rPr>
            </w:pPr>
            <w:r w:rsidRPr="003017AE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جمل مثبتة</w:t>
            </w:r>
          </w:p>
        </w:tc>
      </w:tr>
      <w:tr w:rsidR="003017AE" w:rsidRPr="003017AE" w14:paraId="5900A51C" w14:textId="77777777" w:rsidTr="003017AE">
        <w:tc>
          <w:tcPr>
            <w:tcW w:w="5225" w:type="dxa"/>
          </w:tcPr>
          <w:p w14:paraId="7080144B" w14:textId="77777777" w:rsidR="003017AE" w:rsidRPr="003017AE" w:rsidRDefault="003017AE" w:rsidP="003017AE">
            <w:pPr>
              <w:spacing w:line="240" w:lineRule="auto"/>
              <w:jc w:val="right"/>
              <w:rPr>
                <w:rFonts w:ascii="Simplified Arabic" w:hAnsi="Simplified Arabic" w:cs="Simplified Arabic"/>
                <w:sz w:val="28"/>
                <w:szCs w:val="28"/>
                <w:lang w:bidi="ar-JO"/>
              </w:rPr>
            </w:pPr>
          </w:p>
        </w:tc>
        <w:tc>
          <w:tcPr>
            <w:tcW w:w="5225" w:type="dxa"/>
          </w:tcPr>
          <w:p w14:paraId="7C977216" w14:textId="77777777" w:rsidR="003017AE" w:rsidRPr="003017AE" w:rsidRDefault="003017AE" w:rsidP="003017AE">
            <w:pPr>
              <w:spacing w:line="240" w:lineRule="auto"/>
              <w:jc w:val="right"/>
              <w:rPr>
                <w:rFonts w:ascii="Simplified Arabic" w:hAnsi="Simplified Arabic" w:cs="Simplified Arabic"/>
                <w:sz w:val="28"/>
                <w:szCs w:val="28"/>
                <w:lang w:bidi="ar-JO"/>
              </w:rPr>
            </w:pPr>
          </w:p>
        </w:tc>
      </w:tr>
    </w:tbl>
    <w:p w14:paraId="1A0B86A0" w14:textId="093B8F6A" w:rsidR="002F354A" w:rsidRDefault="002F354A" w:rsidP="002F354A">
      <w:pPr>
        <w:jc w:val="right"/>
        <w:rPr>
          <w:b/>
          <w:bCs/>
          <w:sz w:val="32"/>
          <w:szCs w:val="32"/>
          <w:rtl/>
        </w:rPr>
      </w:pPr>
    </w:p>
    <w:p w14:paraId="75A21798" w14:textId="5C4F2091" w:rsidR="002F354A" w:rsidRDefault="000065F0" w:rsidP="000065F0">
      <w:pPr>
        <w:spacing w:line="240" w:lineRule="auto"/>
        <w:jc w:val="center"/>
        <w:rPr>
          <w:rFonts w:ascii="Simplified Arabic" w:hAnsi="Simplified Arabic" w:cs="Simplified Arabic"/>
          <w:color w:val="FF0000"/>
          <w:sz w:val="28"/>
          <w:szCs w:val="28"/>
          <w:rtl/>
        </w:rPr>
      </w:pPr>
      <w:r w:rsidRPr="000065F0">
        <w:rPr>
          <w:rFonts w:ascii="Simplified Arabic" w:hAnsi="Simplified Arabic" w:cs="Simplified Arabic" w:hint="cs"/>
          <w:color w:val="FF0000"/>
          <w:sz w:val="28"/>
          <w:szCs w:val="28"/>
          <w:rtl/>
          <w:lang w:bidi="ar-JO"/>
        </w:rPr>
        <w:t xml:space="preserve"> المفعول به</w:t>
      </w:r>
    </w:p>
    <w:p w14:paraId="07FB15F0" w14:textId="77777777" w:rsidR="000065F0" w:rsidRPr="00F251F8" w:rsidRDefault="000065F0" w:rsidP="000065F0">
      <w:pPr>
        <w:jc w:val="right"/>
        <w:rPr>
          <w:rFonts w:asciiTheme="minorHAnsi" w:hAnsiTheme="minorHAnsi" w:cstheme="minorHAnsi"/>
          <w:b/>
          <w:bCs/>
          <w:color w:val="FF0000"/>
          <w:sz w:val="28"/>
          <w:szCs w:val="28"/>
          <w:rtl/>
        </w:rPr>
      </w:pPr>
      <w:bookmarkStart w:id="0" w:name="_Hlk104651899"/>
      <w:r w:rsidRPr="00F251F8">
        <w:rPr>
          <w:rFonts w:asciiTheme="minorHAnsi" w:hAnsiTheme="minorHAnsi" w:cstheme="minorHAnsi"/>
          <w:b/>
          <w:bCs/>
          <w:color w:val="FF0000"/>
          <w:sz w:val="28"/>
          <w:szCs w:val="28"/>
          <w:rtl/>
        </w:rPr>
        <w:t>ضعي خطًا تحت المفعول به في كل جملة من الجمل التالية:</w:t>
      </w:r>
    </w:p>
    <w:p w14:paraId="468557F4" w14:textId="77777777" w:rsidR="000065F0" w:rsidRPr="00F251F8" w:rsidRDefault="000065F0" w:rsidP="000065F0">
      <w:pPr>
        <w:pStyle w:val="a8"/>
        <w:numPr>
          <w:ilvl w:val="0"/>
          <w:numId w:val="7"/>
        </w:numPr>
        <w:spacing w:after="160" w:line="259" w:lineRule="auto"/>
        <w:rPr>
          <w:rFonts w:cstheme="minorHAnsi"/>
          <w:b/>
          <w:bCs/>
          <w:sz w:val="28"/>
          <w:szCs w:val="28"/>
        </w:rPr>
      </w:pPr>
      <w:r w:rsidRPr="00F251F8">
        <w:rPr>
          <w:rFonts w:cstheme="minorHAnsi"/>
          <w:b/>
          <w:bCs/>
          <w:sz w:val="28"/>
          <w:szCs w:val="28"/>
          <w:rtl/>
        </w:rPr>
        <w:t xml:space="preserve">يقرأ </w:t>
      </w:r>
      <w:r>
        <w:rPr>
          <w:rFonts w:cstheme="minorHAnsi" w:hint="cs"/>
          <w:b/>
          <w:bCs/>
          <w:sz w:val="28"/>
          <w:szCs w:val="28"/>
          <w:rtl/>
        </w:rPr>
        <w:t>ُ</w:t>
      </w:r>
      <w:r w:rsidRPr="00F251F8">
        <w:rPr>
          <w:rFonts w:cstheme="minorHAnsi"/>
          <w:b/>
          <w:bCs/>
          <w:sz w:val="28"/>
          <w:szCs w:val="28"/>
          <w:rtl/>
        </w:rPr>
        <w:t>التلميذ</w:t>
      </w:r>
      <w:r>
        <w:rPr>
          <w:rFonts w:cstheme="minorHAnsi" w:hint="cs"/>
          <w:b/>
          <w:bCs/>
          <w:sz w:val="28"/>
          <w:szCs w:val="28"/>
          <w:rtl/>
        </w:rPr>
        <w:t xml:space="preserve">ُ </w:t>
      </w:r>
      <w:r w:rsidRPr="00F251F8">
        <w:rPr>
          <w:rFonts w:cstheme="minorHAnsi"/>
          <w:b/>
          <w:bCs/>
          <w:sz w:val="28"/>
          <w:szCs w:val="28"/>
          <w:rtl/>
        </w:rPr>
        <w:t>الدرس                            3- قاد السائق</w:t>
      </w:r>
      <w:r>
        <w:rPr>
          <w:rFonts w:cstheme="minorHAnsi" w:hint="cs"/>
          <w:b/>
          <w:bCs/>
          <w:sz w:val="28"/>
          <w:szCs w:val="28"/>
          <w:rtl/>
        </w:rPr>
        <w:t xml:space="preserve">ُ </w:t>
      </w:r>
      <w:r w:rsidRPr="00F251F8">
        <w:rPr>
          <w:rFonts w:cstheme="minorHAnsi"/>
          <w:b/>
          <w:bCs/>
          <w:sz w:val="28"/>
          <w:szCs w:val="28"/>
          <w:rtl/>
        </w:rPr>
        <w:t>السيارة</w:t>
      </w:r>
    </w:p>
    <w:bookmarkEnd w:id="0"/>
    <w:p w14:paraId="048C0C38" w14:textId="77777777" w:rsidR="000065F0" w:rsidRPr="00F251F8" w:rsidRDefault="000065F0" w:rsidP="000065F0">
      <w:pPr>
        <w:pStyle w:val="a8"/>
        <w:rPr>
          <w:rFonts w:cstheme="minorHAnsi"/>
          <w:b/>
          <w:bCs/>
          <w:sz w:val="28"/>
          <w:szCs w:val="28"/>
        </w:rPr>
      </w:pPr>
    </w:p>
    <w:p w14:paraId="0BBD69B5" w14:textId="77777777" w:rsidR="000065F0" w:rsidRPr="00F251F8" w:rsidRDefault="000065F0" w:rsidP="000065F0">
      <w:pPr>
        <w:pStyle w:val="a8"/>
        <w:numPr>
          <w:ilvl w:val="0"/>
          <w:numId w:val="7"/>
        </w:numPr>
        <w:spacing w:after="160" w:line="259" w:lineRule="auto"/>
        <w:rPr>
          <w:rFonts w:cstheme="minorHAnsi"/>
          <w:b/>
          <w:bCs/>
          <w:sz w:val="28"/>
          <w:szCs w:val="28"/>
        </w:rPr>
      </w:pPr>
      <w:r w:rsidRPr="00F251F8">
        <w:rPr>
          <w:rFonts w:cstheme="minorHAnsi"/>
          <w:b/>
          <w:bCs/>
          <w:sz w:val="28"/>
          <w:szCs w:val="28"/>
          <w:rtl/>
        </w:rPr>
        <w:t xml:space="preserve">عالج الطبيبُ المريض                        4- يحترمُ الطالبُ المعلم </w:t>
      </w:r>
    </w:p>
    <w:p w14:paraId="7C8D026B" w14:textId="77777777" w:rsidR="000065F0" w:rsidRPr="00F251F8" w:rsidRDefault="000065F0" w:rsidP="000065F0">
      <w:pPr>
        <w:bidi/>
        <w:rPr>
          <w:rFonts w:asciiTheme="minorHAnsi" w:hAnsiTheme="minorHAnsi" w:cstheme="minorHAnsi"/>
          <w:b/>
          <w:bCs/>
          <w:sz w:val="28"/>
          <w:szCs w:val="28"/>
          <w:rtl/>
        </w:rPr>
      </w:pPr>
    </w:p>
    <w:p w14:paraId="48A2AF84" w14:textId="77777777" w:rsidR="000065F0" w:rsidRPr="00F251F8" w:rsidRDefault="000065F0" w:rsidP="000065F0">
      <w:pPr>
        <w:bidi/>
        <w:rPr>
          <w:rFonts w:asciiTheme="minorHAnsi" w:hAnsiTheme="minorHAnsi" w:cstheme="minorHAnsi"/>
          <w:b/>
          <w:bCs/>
          <w:color w:val="FF0000"/>
          <w:sz w:val="28"/>
          <w:szCs w:val="28"/>
          <w:rtl/>
        </w:rPr>
      </w:pPr>
      <w:r w:rsidRPr="00F251F8">
        <w:rPr>
          <w:rFonts w:asciiTheme="minorHAnsi" w:hAnsiTheme="minorHAnsi" w:cstheme="minorHAnsi"/>
          <w:b/>
          <w:bCs/>
          <w:color w:val="FF0000"/>
          <w:sz w:val="28"/>
          <w:szCs w:val="28"/>
          <w:rtl/>
        </w:rPr>
        <w:t>اعربي ما تحته خط:</w:t>
      </w:r>
    </w:p>
    <w:p w14:paraId="2434437B" w14:textId="77777777" w:rsidR="000065F0" w:rsidRPr="00F251F8" w:rsidRDefault="000065F0" w:rsidP="000065F0">
      <w:pPr>
        <w:bidi/>
        <w:rPr>
          <w:rFonts w:asciiTheme="minorHAnsi" w:hAnsiTheme="minorHAnsi" w:cstheme="minorHAnsi"/>
          <w:b/>
          <w:bCs/>
          <w:sz w:val="28"/>
          <w:szCs w:val="28"/>
          <w:rtl/>
        </w:rPr>
      </w:pPr>
      <w:r w:rsidRPr="00F251F8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كتب الطالبُ </w:t>
      </w:r>
      <w:r w:rsidRPr="00F251F8">
        <w:rPr>
          <w:rFonts w:asciiTheme="minorHAnsi" w:hAnsiTheme="minorHAnsi" w:cstheme="minorHAnsi"/>
          <w:b/>
          <w:bCs/>
          <w:sz w:val="28"/>
          <w:szCs w:val="28"/>
          <w:u w:val="single"/>
          <w:rtl/>
        </w:rPr>
        <w:t>الدرسَ</w:t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368"/>
        <w:gridCol w:w="7642"/>
      </w:tblGrid>
      <w:tr w:rsidR="000065F0" w:rsidRPr="00F251F8" w14:paraId="622F434E" w14:textId="77777777" w:rsidTr="0069652C">
        <w:tc>
          <w:tcPr>
            <w:tcW w:w="1368" w:type="dxa"/>
          </w:tcPr>
          <w:p w14:paraId="040D8813" w14:textId="77777777" w:rsidR="000065F0" w:rsidRPr="00F251F8" w:rsidRDefault="000065F0" w:rsidP="0069652C">
            <w:pPr>
              <w:bidi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F251F8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الكلمة</w:t>
            </w:r>
          </w:p>
        </w:tc>
        <w:tc>
          <w:tcPr>
            <w:tcW w:w="7642" w:type="dxa"/>
          </w:tcPr>
          <w:p w14:paraId="1629F1D5" w14:textId="77777777" w:rsidR="000065F0" w:rsidRPr="00F251F8" w:rsidRDefault="000065F0" w:rsidP="0069652C">
            <w:pPr>
              <w:bidi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F251F8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إعرابها</w:t>
            </w:r>
          </w:p>
        </w:tc>
      </w:tr>
      <w:tr w:rsidR="000065F0" w:rsidRPr="00F251F8" w14:paraId="0D2B3E59" w14:textId="77777777" w:rsidTr="0069652C">
        <w:tc>
          <w:tcPr>
            <w:tcW w:w="1368" w:type="dxa"/>
          </w:tcPr>
          <w:p w14:paraId="4A35F9C0" w14:textId="77777777" w:rsidR="000065F0" w:rsidRPr="00F251F8" w:rsidRDefault="000065F0" w:rsidP="0069652C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F251F8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الدرسَ</w:t>
            </w:r>
          </w:p>
        </w:tc>
        <w:tc>
          <w:tcPr>
            <w:tcW w:w="7642" w:type="dxa"/>
          </w:tcPr>
          <w:p w14:paraId="13BB229B" w14:textId="77777777" w:rsidR="000065F0" w:rsidRPr="00F251F8" w:rsidRDefault="000065F0" w:rsidP="0069652C">
            <w:pPr>
              <w:bidi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</w:p>
        </w:tc>
      </w:tr>
    </w:tbl>
    <w:p w14:paraId="7796EEF8" w14:textId="77777777" w:rsidR="003F7BC0" w:rsidRDefault="003F7BC0" w:rsidP="000065F0">
      <w:pPr>
        <w:tabs>
          <w:tab w:val="left" w:pos="6275"/>
        </w:tabs>
        <w:rPr>
          <w:rFonts w:ascii="Simplified Arabic" w:hAnsi="Simplified Arabic" w:cs="Simplified Arabic"/>
          <w:color w:val="FF0000"/>
          <w:sz w:val="28"/>
          <w:szCs w:val="28"/>
        </w:rPr>
      </w:pPr>
    </w:p>
    <w:p w14:paraId="53C1758F" w14:textId="77777777" w:rsidR="003F7BC0" w:rsidRDefault="003F7BC0" w:rsidP="000065F0">
      <w:pPr>
        <w:tabs>
          <w:tab w:val="left" w:pos="6275"/>
        </w:tabs>
        <w:rPr>
          <w:rFonts w:ascii="Simplified Arabic" w:hAnsi="Simplified Arabic" w:cs="Simplified Arabic"/>
          <w:color w:val="FF0000"/>
          <w:sz w:val="28"/>
          <w:szCs w:val="28"/>
        </w:rPr>
      </w:pPr>
    </w:p>
    <w:p w14:paraId="71152088" w14:textId="77777777" w:rsidR="003F7BC0" w:rsidRDefault="003F7BC0" w:rsidP="000065F0">
      <w:pPr>
        <w:tabs>
          <w:tab w:val="left" w:pos="6275"/>
        </w:tabs>
        <w:rPr>
          <w:rFonts w:ascii="Simplified Arabic" w:hAnsi="Simplified Arabic" w:cs="Simplified Arabic"/>
          <w:color w:val="FF0000"/>
          <w:sz w:val="28"/>
          <w:szCs w:val="28"/>
        </w:rPr>
      </w:pPr>
    </w:p>
    <w:p w14:paraId="109D47D4" w14:textId="600A1368" w:rsidR="003F7BC0" w:rsidRDefault="000157FD" w:rsidP="003F7BC0">
      <w:pPr>
        <w:tabs>
          <w:tab w:val="left" w:pos="6275"/>
        </w:tabs>
        <w:jc w:val="center"/>
        <w:rPr>
          <w:rFonts w:ascii="Simplified Arabic" w:hAnsi="Simplified Arabic" w:cs="Simplified Arabic"/>
          <w:color w:val="FF0000"/>
          <w:sz w:val="28"/>
          <w:szCs w:val="28"/>
        </w:rPr>
      </w:pPr>
      <w:r>
        <w:rPr>
          <w:rFonts w:ascii="Simplified Arabic" w:hAnsi="Simplified Arabic" w:cs="Simplified Arabic" w:hint="cs"/>
          <w:color w:val="FF0000"/>
          <w:sz w:val="28"/>
          <w:szCs w:val="28"/>
          <w:rtl/>
        </w:rPr>
        <w:t>النكرة والمعرفة</w:t>
      </w:r>
    </w:p>
    <w:p w14:paraId="41DF9EC8" w14:textId="77777777" w:rsidR="00EF348A" w:rsidRPr="00D31554" w:rsidRDefault="00EF348A" w:rsidP="00EF348A">
      <w:pPr>
        <w:jc w:val="right"/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  <w:rtl/>
        </w:rPr>
      </w:pPr>
      <w:r w:rsidRPr="00D31554"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  <w:rtl/>
        </w:rPr>
        <w:t>صنفي الأسماء التالية إلى معرفة أو نكرة:</w:t>
      </w:r>
    </w:p>
    <w:p w14:paraId="3ADB3A85" w14:textId="77777777" w:rsidR="00EF348A" w:rsidRPr="00D31554" w:rsidRDefault="00EF348A" w:rsidP="00EF348A">
      <w:pPr>
        <w:jc w:val="center"/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  <w:rtl/>
        </w:rPr>
      </w:pPr>
      <w:r w:rsidRPr="00D31554">
        <w:rPr>
          <w:rFonts w:ascii="Calibri Light" w:hAnsi="Calibri Light" w:cs="Calibri Light" w:hint="cs"/>
          <w:b/>
          <w:bCs/>
          <w:color w:val="2F5496" w:themeColor="accent1" w:themeShade="BF"/>
          <w:sz w:val="36"/>
          <w:szCs w:val="36"/>
          <w:rtl/>
        </w:rPr>
        <w:t>هند-كرسي</w:t>
      </w:r>
      <w:r w:rsidRPr="00D31554"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  <w:rtl/>
        </w:rPr>
        <w:t xml:space="preserve"> </w:t>
      </w:r>
      <w:r w:rsidRPr="00D31554">
        <w:rPr>
          <w:rFonts w:ascii="Calibri Light" w:hAnsi="Calibri Light" w:cs="Calibri Light" w:hint="cs"/>
          <w:b/>
          <w:bCs/>
          <w:color w:val="2F5496" w:themeColor="accent1" w:themeShade="BF"/>
          <w:sz w:val="36"/>
          <w:szCs w:val="36"/>
          <w:rtl/>
        </w:rPr>
        <w:t>-الأسد- مشروع</w:t>
      </w:r>
    </w:p>
    <w:tbl>
      <w:tblPr>
        <w:tblStyle w:val="a5"/>
        <w:bidiVisual/>
        <w:tblW w:w="8630" w:type="dxa"/>
        <w:jc w:val="center"/>
        <w:tblLook w:val="04A0" w:firstRow="1" w:lastRow="0" w:firstColumn="1" w:lastColumn="0" w:noHBand="0" w:noVBand="1"/>
      </w:tblPr>
      <w:tblGrid>
        <w:gridCol w:w="4456"/>
        <w:gridCol w:w="4174"/>
      </w:tblGrid>
      <w:tr w:rsidR="00EF348A" w:rsidRPr="00C46084" w14:paraId="1E52038F" w14:textId="77777777" w:rsidTr="00ED6D65">
        <w:trPr>
          <w:trHeight w:val="365"/>
          <w:jc w:val="center"/>
        </w:trPr>
        <w:tc>
          <w:tcPr>
            <w:tcW w:w="4456" w:type="dxa"/>
          </w:tcPr>
          <w:p w14:paraId="0760CE52" w14:textId="77777777" w:rsidR="00EF348A" w:rsidRPr="00C46084" w:rsidRDefault="00EF348A" w:rsidP="0069652C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bCs/>
                <w:color w:val="2F5496" w:themeColor="accent1" w:themeShade="BF"/>
              </w:rPr>
            </w:pPr>
            <w:r w:rsidRPr="00C46084">
              <w:rPr>
                <w:rFonts w:ascii="Calibri Light" w:hAnsi="Calibri Light" w:cs="Calibri Light" w:hint="cs"/>
                <w:b/>
                <w:bCs/>
                <w:color w:val="2F5496" w:themeColor="accent1" w:themeShade="BF"/>
                <w:rtl/>
              </w:rPr>
              <w:t>نكرة</w:t>
            </w:r>
          </w:p>
        </w:tc>
        <w:tc>
          <w:tcPr>
            <w:tcW w:w="4174" w:type="dxa"/>
          </w:tcPr>
          <w:p w14:paraId="27D7D6A3" w14:textId="77777777" w:rsidR="00EF348A" w:rsidRPr="00C46084" w:rsidRDefault="00EF348A" w:rsidP="0069652C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bCs/>
                <w:color w:val="2F5496" w:themeColor="accent1" w:themeShade="BF"/>
                <w:rtl/>
              </w:rPr>
            </w:pPr>
            <w:r w:rsidRPr="00C46084">
              <w:rPr>
                <w:rFonts w:ascii="Calibri Light" w:hAnsi="Calibri Light" w:cs="Calibri Light" w:hint="cs"/>
                <w:b/>
                <w:bCs/>
                <w:color w:val="2F5496" w:themeColor="accent1" w:themeShade="BF"/>
                <w:rtl/>
              </w:rPr>
              <w:t>معرفة</w:t>
            </w:r>
          </w:p>
        </w:tc>
      </w:tr>
      <w:tr w:rsidR="00EF348A" w:rsidRPr="00C46084" w14:paraId="0E006719" w14:textId="77777777" w:rsidTr="00ED6D65">
        <w:trPr>
          <w:trHeight w:val="1587"/>
          <w:jc w:val="center"/>
        </w:trPr>
        <w:tc>
          <w:tcPr>
            <w:tcW w:w="4456" w:type="dxa"/>
          </w:tcPr>
          <w:p w14:paraId="4B5F3E58" w14:textId="77777777" w:rsidR="00EF348A" w:rsidRPr="00C46084" w:rsidRDefault="00EF348A" w:rsidP="0069652C">
            <w:pPr>
              <w:spacing w:after="160" w:line="259" w:lineRule="auto"/>
              <w:rPr>
                <w:rFonts w:ascii="Calibri Light" w:hAnsi="Calibri Light" w:cs="Calibri Light"/>
                <w:b/>
                <w:bCs/>
                <w:color w:val="000000" w:themeColor="text1"/>
                <w:rtl/>
              </w:rPr>
            </w:pPr>
          </w:p>
          <w:p w14:paraId="1FE7950E" w14:textId="67FDB87F" w:rsidR="00EF348A" w:rsidRPr="00C46084" w:rsidRDefault="00EF348A" w:rsidP="00EF348A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rtl/>
              </w:rPr>
            </w:pPr>
            <w:r w:rsidRPr="00C46084">
              <w:rPr>
                <w:rFonts w:ascii="Calibri Light" w:hAnsi="Calibri Light" w:cs="Calibri Light"/>
                <w:b/>
                <w:bCs/>
                <w:color w:val="000000" w:themeColor="text1"/>
                <w:rtl/>
              </w:rPr>
              <w:t>........................................</w:t>
            </w:r>
          </w:p>
          <w:p w14:paraId="124E00D2" w14:textId="0B9BDF12" w:rsidR="00EF348A" w:rsidRPr="00C46084" w:rsidRDefault="00EF348A" w:rsidP="00EF348A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rtl/>
              </w:rPr>
            </w:pPr>
            <w:r w:rsidRPr="00C46084">
              <w:rPr>
                <w:rFonts w:ascii="Calibri Light" w:hAnsi="Calibri Light" w:cs="Calibri Light"/>
                <w:b/>
                <w:bCs/>
                <w:color w:val="000000" w:themeColor="text1"/>
                <w:rtl/>
              </w:rPr>
              <w:t>........................................</w:t>
            </w:r>
          </w:p>
        </w:tc>
        <w:tc>
          <w:tcPr>
            <w:tcW w:w="4174" w:type="dxa"/>
          </w:tcPr>
          <w:p w14:paraId="55823DBF" w14:textId="77777777" w:rsidR="00EF348A" w:rsidRPr="00C46084" w:rsidRDefault="00EF348A" w:rsidP="0069652C">
            <w:pPr>
              <w:spacing w:after="160" w:line="259" w:lineRule="auto"/>
              <w:rPr>
                <w:rFonts w:ascii="Calibri Light" w:hAnsi="Calibri Light" w:cs="Calibri Light"/>
                <w:b/>
                <w:bCs/>
                <w:color w:val="000000" w:themeColor="text1"/>
                <w:rtl/>
              </w:rPr>
            </w:pPr>
            <w:r w:rsidRPr="00C46084">
              <w:rPr>
                <w:rFonts w:ascii="Calibri Light" w:hAnsi="Calibri Light" w:cs="Calibri Light" w:hint="cs"/>
                <w:b/>
                <w:bCs/>
                <w:color w:val="000000" w:themeColor="text1"/>
                <w:rtl/>
              </w:rPr>
              <w:t xml:space="preserve">                   </w:t>
            </w:r>
          </w:p>
          <w:p w14:paraId="0087B0D7" w14:textId="3358929F" w:rsidR="00EF348A" w:rsidRPr="00C46084" w:rsidRDefault="00EF348A" w:rsidP="00EF348A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rtl/>
              </w:rPr>
            </w:pPr>
            <w:r w:rsidRPr="00C46084">
              <w:rPr>
                <w:rFonts w:ascii="Calibri Light" w:hAnsi="Calibri Light" w:cs="Calibri Light"/>
                <w:b/>
                <w:bCs/>
                <w:color w:val="000000" w:themeColor="text1"/>
                <w:rtl/>
              </w:rPr>
              <w:t>.......................................</w:t>
            </w:r>
          </w:p>
          <w:p w14:paraId="7097E385" w14:textId="7D97605C" w:rsidR="00EF348A" w:rsidRPr="00C46084" w:rsidRDefault="00EF348A" w:rsidP="00EF348A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rtl/>
              </w:rPr>
            </w:pPr>
            <w:r w:rsidRPr="00C46084">
              <w:rPr>
                <w:rFonts w:ascii="Calibri Light" w:hAnsi="Calibri Light" w:cs="Calibri Light"/>
                <w:b/>
                <w:bCs/>
                <w:color w:val="000000" w:themeColor="text1"/>
                <w:rtl/>
              </w:rPr>
              <w:t>........................................</w:t>
            </w:r>
          </w:p>
        </w:tc>
      </w:tr>
    </w:tbl>
    <w:p w14:paraId="2F98AB86" w14:textId="63718B10" w:rsidR="00ED6D65" w:rsidRDefault="00ED6D65" w:rsidP="00ED6D65">
      <w:pPr>
        <w:tabs>
          <w:tab w:val="left" w:pos="6275"/>
        </w:tabs>
        <w:jc w:val="center"/>
        <w:rPr>
          <w:rFonts w:asciiTheme="majorHAnsi" w:hAnsiTheme="majorHAnsi" w:cstheme="majorHAnsi"/>
          <w:b/>
          <w:bCs/>
          <w:color w:val="FF0000"/>
          <w:sz w:val="28"/>
          <w:szCs w:val="28"/>
          <w:rtl/>
        </w:rPr>
      </w:pPr>
      <w:r w:rsidRPr="00E4260A">
        <w:rPr>
          <w:rFonts w:asciiTheme="majorHAnsi" w:hAnsiTheme="majorHAnsi" w:cstheme="majorHAnsi" w:hint="cs"/>
          <w:b/>
          <w:bCs/>
          <w:color w:val="FF0000"/>
          <w:sz w:val="28"/>
          <w:szCs w:val="28"/>
          <w:rtl/>
        </w:rPr>
        <w:t>ال</w:t>
      </w:r>
      <w:r w:rsidR="00E4260A" w:rsidRPr="00E4260A">
        <w:rPr>
          <w:rFonts w:asciiTheme="majorHAnsi" w:hAnsiTheme="majorHAnsi" w:cstheme="majorHAnsi" w:hint="cs"/>
          <w:b/>
          <w:bCs/>
          <w:color w:val="FF0000"/>
          <w:sz w:val="28"/>
          <w:szCs w:val="28"/>
          <w:rtl/>
        </w:rPr>
        <w:t>همزة المتطرفة</w:t>
      </w:r>
    </w:p>
    <w:p w14:paraId="287329C5" w14:textId="77777777" w:rsidR="00CF514F" w:rsidRPr="005420B1" w:rsidRDefault="00CF514F" w:rsidP="00CF514F">
      <w:pPr>
        <w:jc w:val="right"/>
        <w:rPr>
          <w:rFonts w:cs="Calibri"/>
          <w:b/>
          <w:bCs/>
          <w:color w:val="FF0000"/>
          <w:sz w:val="28"/>
          <w:szCs w:val="28"/>
          <w:rtl/>
        </w:rPr>
      </w:pPr>
      <w:r w:rsidRPr="005420B1">
        <w:rPr>
          <w:rFonts w:cs="Calibri"/>
          <w:b/>
          <w:bCs/>
          <w:color w:val="FF0000"/>
          <w:sz w:val="28"/>
          <w:szCs w:val="28"/>
          <w:rtl/>
        </w:rPr>
        <w:t xml:space="preserve">صلي </w:t>
      </w:r>
      <w:r w:rsidRPr="005420B1">
        <w:rPr>
          <w:rFonts w:cs="Calibri" w:hint="cs"/>
          <w:b/>
          <w:bCs/>
          <w:color w:val="FF0000"/>
          <w:sz w:val="28"/>
          <w:szCs w:val="28"/>
          <w:rtl/>
        </w:rPr>
        <w:t>ا</w:t>
      </w:r>
      <w:r w:rsidRPr="005420B1">
        <w:rPr>
          <w:rFonts w:cs="Calibri"/>
          <w:b/>
          <w:bCs/>
          <w:color w:val="FF0000"/>
          <w:sz w:val="28"/>
          <w:szCs w:val="28"/>
          <w:rtl/>
        </w:rPr>
        <w:t>لحروف لتكوني منها كلمات ذات معنى مراعية رسم الهمزة المتطرفة بصورتها الصحيحة:</w:t>
      </w:r>
    </w:p>
    <w:p w14:paraId="651631F9" w14:textId="77777777" w:rsidR="00CF514F" w:rsidRDefault="00CF514F" w:rsidP="00CF514F">
      <w:pPr>
        <w:jc w:val="right"/>
        <w:rPr>
          <w:rFonts w:cstheme="minorHAnsi"/>
          <w:b/>
          <w:bCs/>
          <w:sz w:val="12"/>
          <w:szCs w:val="12"/>
          <w:rtl/>
        </w:rPr>
      </w:pPr>
      <w:r>
        <w:rPr>
          <w:rFonts w:cstheme="minorHAnsi"/>
          <w:rtl/>
        </w:rPr>
        <w:t>●</w:t>
      </w:r>
      <w:r>
        <w:rPr>
          <w:rFonts w:cstheme="minorHAnsi" w:hint="cs"/>
          <w:rtl/>
        </w:rPr>
        <w:t xml:space="preserve"> </w:t>
      </w:r>
      <w:r w:rsidRPr="00F251F8">
        <w:rPr>
          <w:rFonts w:cstheme="minorHAnsi"/>
          <w:b/>
          <w:bCs/>
          <w:sz w:val="32"/>
          <w:szCs w:val="32"/>
          <w:rtl/>
        </w:rPr>
        <w:t>شَ ا طِ ء</w:t>
      </w:r>
      <w:r w:rsidRPr="00F251F8">
        <w:rPr>
          <w:rFonts w:cstheme="minorHAnsi"/>
          <w:sz w:val="32"/>
          <w:szCs w:val="32"/>
          <w:rtl/>
        </w:rPr>
        <w:t xml:space="preserve"> </w:t>
      </w:r>
      <w:r w:rsidRPr="00E320B7">
        <w:rPr>
          <w:rFonts w:cstheme="minorHAnsi"/>
          <w:b/>
          <w:bCs/>
          <w:sz w:val="12"/>
          <w:szCs w:val="12"/>
          <w:rtl/>
        </w:rPr>
        <w:t>...................................</w:t>
      </w:r>
      <w:r>
        <w:rPr>
          <w:rFonts w:cstheme="minorHAnsi" w:hint="cs"/>
          <w:b/>
          <w:bCs/>
          <w:sz w:val="12"/>
          <w:szCs w:val="12"/>
          <w:rtl/>
        </w:rPr>
        <w:t>......</w:t>
      </w:r>
      <w:r>
        <w:rPr>
          <w:rFonts w:cstheme="minorHAnsi" w:hint="cs"/>
          <w:rtl/>
        </w:rPr>
        <w:t xml:space="preserve">                                  </w:t>
      </w:r>
      <w:r>
        <w:rPr>
          <w:rFonts w:cstheme="minorHAnsi"/>
          <w:rtl/>
        </w:rPr>
        <w:t>●</w:t>
      </w:r>
      <w:r>
        <w:rPr>
          <w:rFonts w:cstheme="minorHAnsi" w:hint="cs"/>
          <w:rtl/>
        </w:rPr>
        <w:t xml:space="preserve"> </w:t>
      </w:r>
      <w:r w:rsidRPr="00F251F8">
        <w:rPr>
          <w:rFonts w:cstheme="minorHAnsi"/>
          <w:b/>
          <w:bCs/>
          <w:sz w:val="28"/>
          <w:szCs w:val="28"/>
          <w:rtl/>
        </w:rPr>
        <w:t>تَ ج رُ ء</w:t>
      </w:r>
      <w:r w:rsidRPr="00F251F8">
        <w:rPr>
          <w:rFonts w:cstheme="minorHAnsi"/>
          <w:sz w:val="28"/>
          <w:szCs w:val="28"/>
          <w:rtl/>
        </w:rPr>
        <w:t xml:space="preserve"> </w:t>
      </w:r>
      <w:r w:rsidRPr="00F251F8">
        <w:rPr>
          <w:rFonts w:cstheme="minorHAnsi"/>
          <w:rtl/>
        </w:rPr>
        <w:t>.</w:t>
      </w:r>
      <w:r w:rsidRPr="00E320B7">
        <w:rPr>
          <w:rFonts w:cstheme="minorHAnsi"/>
          <w:b/>
          <w:bCs/>
          <w:sz w:val="12"/>
          <w:szCs w:val="12"/>
          <w:rtl/>
        </w:rPr>
        <w:t>..................................</w:t>
      </w:r>
      <w:r>
        <w:rPr>
          <w:rFonts w:cstheme="minorHAnsi" w:hint="cs"/>
          <w:b/>
          <w:bCs/>
          <w:sz w:val="12"/>
          <w:szCs w:val="12"/>
          <w:rtl/>
        </w:rPr>
        <w:t>.........</w:t>
      </w:r>
    </w:p>
    <w:p w14:paraId="2BA4E3C4" w14:textId="77777777" w:rsidR="000B7AD1" w:rsidRDefault="000B7AD1" w:rsidP="005958E8">
      <w:pPr>
        <w:rPr>
          <w:rFonts w:cstheme="minorHAnsi"/>
        </w:rPr>
      </w:pPr>
    </w:p>
    <w:p w14:paraId="1AA36AC6" w14:textId="47CD6A25" w:rsidR="000B7AD1" w:rsidRPr="004F768F" w:rsidRDefault="003E2C17" w:rsidP="004F768F">
      <w:pPr>
        <w:tabs>
          <w:tab w:val="left" w:pos="6275"/>
        </w:tabs>
        <w:jc w:val="center"/>
        <w:rPr>
          <w:rFonts w:asciiTheme="majorHAnsi" w:hAnsiTheme="majorHAnsi" w:cstheme="majorHAnsi"/>
          <w:b/>
          <w:bCs/>
          <w:color w:val="FF0000"/>
          <w:sz w:val="28"/>
          <w:szCs w:val="28"/>
          <w:rtl/>
        </w:rPr>
      </w:pPr>
      <w:r w:rsidRPr="004F768F">
        <w:rPr>
          <w:rFonts w:asciiTheme="majorHAnsi" w:hAnsiTheme="majorHAnsi" w:cstheme="majorHAnsi" w:hint="cs"/>
          <w:b/>
          <w:bCs/>
          <w:color w:val="FF0000"/>
          <w:sz w:val="28"/>
          <w:szCs w:val="28"/>
          <w:rtl/>
        </w:rPr>
        <w:t xml:space="preserve"> ال</w:t>
      </w:r>
      <w:r w:rsidR="004F768F">
        <w:rPr>
          <w:rFonts w:asciiTheme="majorHAnsi" w:hAnsiTheme="majorHAnsi" w:cstheme="majorHAnsi" w:hint="cs"/>
          <w:b/>
          <w:bCs/>
          <w:color w:val="FF0000"/>
          <w:sz w:val="28"/>
          <w:szCs w:val="28"/>
          <w:rtl/>
        </w:rPr>
        <w:t>أ</w:t>
      </w:r>
      <w:r w:rsidRPr="004F768F">
        <w:rPr>
          <w:rFonts w:asciiTheme="majorHAnsi" w:hAnsiTheme="majorHAnsi" w:cstheme="majorHAnsi" w:hint="cs"/>
          <w:b/>
          <w:bCs/>
          <w:color w:val="FF0000"/>
          <w:sz w:val="28"/>
          <w:szCs w:val="28"/>
          <w:rtl/>
        </w:rPr>
        <w:t>لف اللي</w:t>
      </w:r>
      <w:r w:rsidR="005958E8" w:rsidRPr="004F768F">
        <w:rPr>
          <w:rFonts w:asciiTheme="majorHAnsi" w:hAnsiTheme="majorHAnsi" w:cstheme="majorHAnsi" w:hint="cs"/>
          <w:b/>
          <w:bCs/>
          <w:color w:val="FF0000"/>
          <w:sz w:val="28"/>
          <w:szCs w:val="28"/>
          <w:rtl/>
        </w:rPr>
        <w:t>نة</w:t>
      </w:r>
    </w:p>
    <w:p w14:paraId="24F4ACC7" w14:textId="77777777" w:rsidR="005958E8" w:rsidRPr="0066331F" w:rsidRDefault="005958E8" w:rsidP="005958E8">
      <w:pPr>
        <w:jc w:val="right"/>
        <w:rPr>
          <w:rFonts w:ascii="Calibri Light" w:hAnsi="Calibri Light" w:cs="Calibri Light"/>
          <w:b/>
          <w:bCs/>
          <w:color w:val="FF0000"/>
          <w:sz w:val="36"/>
          <w:szCs w:val="36"/>
          <w:rtl/>
        </w:rPr>
      </w:pPr>
      <w:r w:rsidRPr="0066331F">
        <w:rPr>
          <w:rFonts w:ascii="Calibri Light" w:hAnsi="Calibri Light" w:cs="Calibri Light" w:hint="cs"/>
          <w:b/>
          <w:bCs/>
          <w:color w:val="FF0000"/>
          <w:sz w:val="36"/>
          <w:szCs w:val="36"/>
          <w:rtl/>
        </w:rPr>
        <w:t>جـ)</w:t>
      </w:r>
      <w:r w:rsidRPr="0066331F">
        <w:rPr>
          <w:color w:val="FF0000"/>
          <w:rtl/>
        </w:rPr>
        <w:t xml:space="preserve"> </w:t>
      </w:r>
      <w:r w:rsidRPr="0066331F">
        <w:rPr>
          <w:rFonts w:ascii="Calibri Light" w:hAnsi="Calibri Light" w:cs="Calibri Light"/>
          <w:b/>
          <w:bCs/>
          <w:color w:val="FF0000"/>
          <w:sz w:val="36"/>
          <w:szCs w:val="36"/>
          <w:rtl/>
        </w:rPr>
        <w:t>صوبي الخطأ في الجمل الآتية:</w:t>
      </w:r>
    </w:p>
    <w:p w14:paraId="59951027" w14:textId="77777777" w:rsidR="005958E8" w:rsidRPr="00CC5A44" w:rsidRDefault="005958E8" w:rsidP="005958E8">
      <w:pPr>
        <w:pStyle w:val="a8"/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  <w:rtl/>
        </w:rPr>
      </w:pPr>
      <w:r w:rsidRPr="00CC5A44"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  <w:u w:val="single"/>
          <w:rtl/>
        </w:rPr>
        <w:t>نمى</w:t>
      </w:r>
      <w:r w:rsidRPr="00CC5A44"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  <w:rtl/>
        </w:rPr>
        <w:t xml:space="preserve"> النبات بسرعة.  </w:t>
      </w:r>
    </w:p>
    <w:p w14:paraId="46999B68" w14:textId="77777777" w:rsidR="005958E8" w:rsidRDefault="005958E8" w:rsidP="005958E8">
      <w:pPr>
        <w:pStyle w:val="a8"/>
        <w:ind w:left="1080"/>
        <w:rPr>
          <w:rFonts w:ascii="Calibri Light" w:hAnsi="Calibri Light" w:cs="Calibri Light"/>
          <w:b/>
          <w:bCs/>
          <w:color w:val="595959" w:themeColor="text1" w:themeTint="A6"/>
          <w:sz w:val="28"/>
          <w:szCs w:val="28"/>
          <w:rtl/>
        </w:rPr>
      </w:pPr>
      <w:r w:rsidRPr="007B0A44">
        <w:rPr>
          <w:rFonts w:ascii="Calibri Light" w:hAnsi="Calibri Light" w:cs="Calibri Light" w:hint="cs"/>
          <w:b/>
          <w:bCs/>
          <w:color w:val="595959" w:themeColor="text1" w:themeTint="A6"/>
          <w:sz w:val="28"/>
          <w:szCs w:val="28"/>
          <w:rtl/>
        </w:rPr>
        <w:t>.................................................................................</w:t>
      </w:r>
      <w:r>
        <w:rPr>
          <w:rFonts w:ascii="Calibri Light" w:hAnsi="Calibri Light" w:cs="Calibri Light" w:hint="cs"/>
          <w:b/>
          <w:bCs/>
          <w:color w:val="595959" w:themeColor="text1" w:themeTint="A6"/>
          <w:sz w:val="28"/>
          <w:szCs w:val="28"/>
          <w:rtl/>
        </w:rPr>
        <w:t>.......</w:t>
      </w:r>
    </w:p>
    <w:p w14:paraId="0DEBCC8F" w14:textId="77777777" w:rsidR="005958E8" w:rsidRPr="007B0A44" w:rsidRDefault="005958E8" w:rsidP="005958E8">
      <w:pPr>
        <w:pStyle w:val="a8"/>
        <w:ind w:left="1080"/>
        <w:rPr>
          <w:rFonts w:ascii="Calibri Light" w:hAnsi="Calibri Light" w:cs="Calibri Light"/>
          <w:b/>
          <w:bCs/>
          <w:color w:val="595959" w:themeColor="text1" w:themeTint="A6"/>
          <w:sz w:val="28"/>
          <w:szCs w:val="28"/>
          <w:rtl/>
        </w:rPr>
      </w:pPr>
    </w:p>
    <w:p w14:paraId="2A135361" w14:textId="70BA0DDB" w:rsidR="005958E8" w:rsidRDefault="005958E8" w:rsidP="005958E8">
      <w:pPr>
        <w:pStyle w:val="a8"/>
        <w:ind w:left="1080"/>
        <w:jc w:val="both"/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  <w:rtl/>
        </w:rPr>
      </w:pPr>
      <w:r>
        <w:rPr>
          <w:rFonts w:ascii="Calibri Light" w:hAnsi="Calibri Light" w:cs="Calibri Light" w:hint="cs"/>
          <w:b/>
          <w:bCs/>
          <w:color w:val="2F5496" w:themeColor="accent1" w:themeShade="BF"/>
          <w:sz w:val="36"/>
          <w:szCs w:val="36"/>
          <w:rtl/>
        </w:rPr>
        <w:t xml:space="preserve">  </w:t>
      </w:r>
      <w:r w:rsidRPr="00CC5A44"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  <w:u w:val="single"/>
          <w:rtl/>
        </w:rPr>
        <w:t xml:space="preserve">سقا </w:t>
      </w:r>
      <w:r w:rsidRPr="00CC5A44"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  <w:rtl/>
        </w:rPr>
        <w:t xml:space="preserve">الفلاحُ الأرضَ. </w:t>
      </w:r>
    </w:p>
    <w:p w14:paraId="42728A61" w14:textId="77777777" w:rsidR="005958E8" w:rsidRPr="007B0A44" w:rsidRDefault="005958E8" w:rsidP="005958E8">
      <w:pPr>
        <w:pStyle w:val="a8"/>
        <w:ind w:left="1080"/>
        <w:rPr>
          <w:rFonts w:ascii="Calibri Light" w:hAnsi="Calibri Light" w:cs="Calibri Light"/>
          <w:b/>
          <w:bCs/>
          <w:color w:val="595959" w:themeColor="text1" w:themeTint="A6"/>
          <w:sz w:val="28"/>
          <w:szCs w:val="28"/>
          <w:rtl/>
        </w:rPr>
      </w:pPr>
      <w:r w:rsidRPr="007B0A44">
        <w:rPr>
          <w:rFonts w:ascii="Calibri Light" w:hAnsi="Calibri Light" w:cs="Calibri Light" w:hint="cs"/>
          <w:b/>
          <w:bCs/>
          <w:color w:val="595959" w:themeColor="text1" w:themeTint="A6"/>
          <w:sz w:val="28"/>
          <w:szCs w:val="28"/>
          <w:rtl/>
        </w:rPr>
        <w:t>................................................................................</w:t>
      </w:r>
      <w:r>
        <w:rPr>
          <w:rFonts w:ascii="Calibri Light" w:hAnsi="Calibri Light" w:cs="Calibri Light" w:hint="cs"/>
          <w:b/>
          <w:bCs/>
          <w:color w:val="595959" w:themeColor="text1" w:themeTint="A6"/>
          <w:sz w:val="28"/>
          <w:szCs w:val="28"/>
          <w:rtl/>
        </w:rPr>
        <w:t>..........</w:t>
      </w:r>
    </w:p>
    <w:p w14:paraId="3F33726C" w14:textId="77777777" w:rsidR="005958E8" w:rsidRDefault="005958E8" w:rsidP="005958E8">
      <w:pPr>
        <w:pStyle w:val="a8"/>
        <w:ind w:left="1080"/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  <w:rtl/>
        </w:rPr>
      </w:pPr>
    </w:p>
    <w:p w14:paraId="33B96224" w14:textId="77777777" w:rsidR="005958E8" w:rsidRDefault="005958E8" w:rsidP="005958E8">
      <w:pPr>
        <w:pStyle w:val="a8"/>
        <w:ind w:left="1080"/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  <w:rtl/>
        </w:rPr>
      </w:pPr>
    </w:p>
    <w:p w14:paraId="69F6CECD" w14:textId="77777777" w:rsidR="005958E8" w:rsidRPr="0066331F" w:rsidRDefault="005958E8" w:rsidP="005958E8">
      <w:pPr>
        <w:pStyle w:val="a8"/>
        <w:ind w:left="1080"/>
        <w:rPr>
          <w:rFonts w:ascii="Calibri Light" w:hAnsi="Calibri Light" w:cs="Calibri Light"/>
          <w:b/>
          <w:bCs/>
          <w:color w:val="FF0000"/>
          <w:sz w:val="36"/>
          <w:szCs w:val="36"/>
          <w:rtl/>
        </w:rPr>
      </w:pPr>
      <w:r w:rsidRPr="0066331F">
        <w:rPr>
          <w:rFonts w:ascii="Calibri Light" w:hAnsi="Calibri Light" w:cs="Calibri Light" w:hint="cs"/>
          <w:b/>
          <w:bCs/>
          <w:color w:val="FF0000"/>
          <w:sz w:val="36"/>
          <w:szCs w:val="36"/>
          <w:rtl/>
        </w:rPr>
        <w:t xml:space="preserve">د) أكملي الفراغ بألف لينة </w:t>
      </w:r>
      <w:proofErr w:type="gramStart"/>
      <w:r w:rsidRPr="0066331F">
        <w:rPr>
          <w:rFonts w:ascii="Calibri Light" w:hAnsi="Calibri Light" w:cs="Calibri Light" w:hint="cs"/>
          <w:b/>
          <w:bCs/>
          <w:color w:val="FF0000"/>
          <w:sz w:val="36"/>
          <w:szCs w:val="36"/>
          <w:rtl/>
        </w:rPr>
        <w:t>(</w:t>
      </w:r>
      <w:r>
        <w:rPr>
          <w:rFonts w:ascii="Calibri Light" w:hAnsi="Calibri Light" w:cs="Calibri Light" w:hint="cs"/>
          <w:b/>
          <w:bCs/>
          <w:color w:val="FF0000"/>
          <w:sz w:val="36"/>
          <w:szCs w:val="36"/>
          <w:rtl/>
        </w:rPr>
        <w:t xml:space="preserve"> </w:t>
      </w:r>
      <w:r w:rsidRPr="0066331F">
        <w:rPr>
          <w:rFonts w:ascii="Calibri Light" w:hAnsi="Calibri Light" w:cs="Calibri Light" w:hint="cs"/>
          <w:b/>
          <w:bCs/>
          <w:color w:val="FF0000"/>
          <w:sz w:val="36"/>
          <w:szCs w:val="36"/>
          <w:rtl/>
        </w:rPr>
        <w:t>ــــا</w:t>
      </w:r>
      <w:proofErr w:type="gramEnd"/>
      <w:r>
        <w:rPr>
          <w:rFonts w:ascii="Calibri Light" w:hAnsi="Calibri Light" w:cs="Calibri Light" w:hint="cs"/>
          <w:b/>
          <w:bCs/>
          <w:color w:val="FF0000"/>
          <w:sz w:val="36"/>
          <w:szCs w:val="36"/>
          <w:rtl/>
        </w:rPr>
        <w:t xml:space="preserve"> </w:t>
      </w:r>
      <w:r w:rsidRPr="0066331F">
        <w:rPr>
          <w:rFonts w:ascii="Calibri Light" w:hAnsi="Calibri Light" w:cs="Calibri Light" w:hint="cs"/>
          <w:b/>
          <w:bCs/>
          <w:color w:val="FF0000"/>
          <w:sz w:val="36"/>
          <w:szCs w:val="36"/>
          <w:rtl/>
        </w:rPr>
        <w:t>-</w:t>
      </w:r>
      <w:r>
        <w:rPr>
          <w:rFonts w:ascii="Calibri Light" w:hAnsi="Calibri Light" w:cs="Calibri Light" w:hint="cs"/>
          <w:b/>
          <w:bCs/>
          <w:color w:val="FF0000"/>
          <w:sz w:val="36"/>
          <w:szCs w:val="36"/>
          <w:rtl/>
        </w:rPr>
        <w:t xml:space="preserve"> </w:t>
      </w:r>
      <w:r w:rsidRPr="0066331F">
        <w:rPr>
          <w:rFonts w:ascii="Calibri Light" w:hAnsi="Calibri Light" w:cs="Calibri Light" w:hint="cs"/>
          <w:b/>
          <w:bCs/>
          <w:color w:val="FF0000"/>
          <w:sz w:val="36"/>
          <w:szCs w:val="36"/>
          <w:rtl/>
        </w:rPr>
        <w:t>ى)</w:t>
      </w:r>
      <w:r w:rsidRPr="0066331F">
        <w:rPr>
          <w:rFonts w:ascii="Calibri Light" w:hAnsi="Calibri Light" w:cs="Calibri Light"/>
          <w:b/>
          <w:bCs/>
          <w:color w:val="FF0000"/>
          <w:sz w:val="36"/>
          <w:szCs w:val="36"/>
          <w:rtl/>
        </w:rPr>
        <w:t xml:space="preserve"> </w:t>
      </w:r>
    </w:p>
    <w:p w14:paraId="01ED6B7C" w14:textId="2D81E208" w:rsidR="00ED6D65" w:rsidRPr="004F768F" w:rsidRDefault="00BD7515" w:rsidP="004F768F">
      <w:pPr>
        <w:bidi/>
        <w:ind w:left="567"/>
        <w:rPr>
          <w:rFonts w:ascii="Calibri Light" w:hAnsi="Calibri Light" w:cs="Calibri Light"/>
          <w:b/>
          <w:bCs/>
          <w:color w:val="2F5496" w:themeColor="accent1" w:themeShade="BF"/>
          <w:sz w:val="36"/>
          <w:szCs w:val="36"/>
        </w:rPr>
      </w:pPr>
      <w:r>
        <w:rPr>
          <w:rFonts w:ascii="Calibri Light" w:hAnsi="Calibri Light" w:cs="Calibri Light" w:hint="cs"/>
          <w:b/>
          <w:bCs/>
          <w:color w:val="2F5496" w:themeColor="accent1" w:themeShade="BF"/>
          <w:sz w:val="36"/>
          <w:szCs w:val="36"/>
          <w:rtl/>
        </w:rPr>
        <w:t>أتـــــــــــ</w:t>
      </w:r>
      <w:r w:rsidR="005958E8" w:rsidRPr="004F768F">
        <w:rPr>
          <w:rFonts w:ascii="Calibri Light" w:hAnsi="Calibri Light" w:cs="Calibri Light" w:hint="cs"/>
          <w:b/>
          <w:bCs/>
          <w:color w:val="595959" w:themeColor="text1" w:themeTint="A6"/>
          <w:sz w:val="28"/>
          <w:szCs w:val="28"/>
          <w:rtl/>
        </w:rPr>
        <w:t>............</w:t>
      </w:r>
      <w:r w:rsidR="005958E8" w:rsidRPr="004F768F">
        <w:rPr>
          <w:rFonts w:ascii="Calibri Light" w:hAnsi="Calibri Light" w:cs="Calibri Light" w:hint="cs"/>
          <w:b/>
          <w:bCs/>
          <w:color w:val="2F5496" w:themeColor="accent1" w:themeShade="BF"/>
          <w:sz w:val="36"/>
          <w:szCs w:val="36"/>
          <w:rtl/>
        </w:rPr>
        <w:t xml:space="preserve">.                  </w:t>
      </w:r>
      <w:r>
        <w:rPr>
          <w:rFonts w:ascii="Calibri Light" w:hAnsi="Calibri Light" w:cs="Calibri Light" w:hint="cs"/>
          <w:b/>
          <w:bCs/>
          <w:color w:val="2F5496" w:themeColor="accent1" w:themeShade="BF"/>
          <w:sz w:val="36"/>
          <w:szCs w:val="36"/>
          <w:rtl/>
        </w:rPr>
        <w:t>غز</w:t>
      </w:r>
      <w:r w:rsidR="005958E8" w:rsidRPr="004F768F">
        <w:rPr>
          <w:rFonts w:ascii="Calibri Light" w:hAnsi="Calibri Light" w:cs="Calibri Light" w:hint="cs"/>
          <w:b/>
          <w:bCs/>
          <w:color w:val="2F5496" w:themeColor="accent1" w:themeShade="BF"/>
          <w:sz w:val="36"/>
          <w:szCs w:val="36"/>
          <w:rtl/>
        </w:rPr>
        <w:t xml:space="preserve"> </w:t>
      </w:r>
      <w:r w:rsidR="005958E8" w:rsidRPr="004F768F">
        <w:rPr>
          <w:rFonts w:ascii="Calibri Light" w:hAnsi="Calibri Light" w:cs="Calibri Light" w:hint="cs"/>
          <w:b/>
          <w:bCs/>
          <w:color w:val="404040" w:themeColor="text1" w:themeTint="BF"/>
          <w:sz w:val="24"/>
          <w:szCs w:val="24"/>
          <w:rtl/>
        </w:rPr>
        <w:t>................</w:t>
      </w:r>
    </w:p>
    <w:p w14:paraId="4B062D97" w14:textId="180FEBCF" w:rsidR="00ED6D65" w:rsidRDefault="00840CDC" w:rsidP="004F768F">
      <w:pPr>
        <w:tabs>
          <w:tab w:val="left" w:pos="6275"/>
        </w:tabs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 w:hint="cs"/>
          <w:b/>
          <w:bCs/>
          <w:sz w:val="28"/>
          <w:szCs w:val="28"/>
          <w:rtl/>
        </w:rPr>
        <w:t xml:space="preserve"> </w:t>
      </w:r>
    </w:p>
    <w:sectPr w:rsidR="00ED6D65" w:rsidSect="00C869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code="9"/>
      <w:pgMar w:top="720" w:right="720" w:bottom="720" w:left="72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0067" w14:textId="77777777" w:rsidR="00280FF8" w:rsidRDefault="00280FF8" w:rsidP="00E44CFB">
      <w:pPr>
        <w:spacing w:after="0" w:line="240" w:lineRule="auto"/>
      </w:pPr>
      <w:r>
        <w:separator/>
      </w:r>
    </w:p>
  </w:endnote>
  <w:endnote w:type="continuationSeparator" w:id="0">
    <w:p w14:paraId="2F0D7591" w14:textId="77777777" w:rsidR="00280FF8" w:rsidRDefault="00280FF8" w:rsidP="00E44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A3AA0" w14:textId="77777777" w:rsidR="00840CDC" w:rsidRDefault="00840CD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6051003"/>
      <w:docPartObj>
        <w:docPartGallery w:val="Page Numbers (Bottom of Page)"/>
        <w:docPartUnique/>
      </w:docPartObj>
    </w:sdtPr>
    <w:sdtEndPr/>
    <w:sdtContent>
      <w:p w14:paraId="5600E638" w14:textId="02266A9E" w:rsidR="003635A9" w:rsidRDefault="003635A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4E7D2B90" w14:textId="77777777" w:rsidR="00071BD8" w:rsidRDefault="00071BD8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F71CF" w14:textId="77777777" w:rsidR="00840CDC" w:rsidRDefault="00840CD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39C4F" w14:textId="77777777" w:rsidR="00280FF8" w:rsidRDefault="00280FF8" w:rsidP="00E44CFB">
      <w:pPr>
        <w:spacing w:after="0" w:line="240" w:lineRule="auto"/>
      </w:pPr>
      <w:r>
        <w:separator/>
      </w:r>
    </w:p>
  </w:footnote>
  <w:footnote w:type="continuationSeparator" w:id="0">
    <w:p w14:paraId="67343DB5" w14:textId="77777777" w:rsidR="00280FF8" w:rsidRDefault="00280FF8" w:rsidP="00E44C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C462D" w14:textId="77777777" w:rsidR="00840CDC" w:rsidRDefault="00840CD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2961" w14:textId="435D89AC" w:rsidR="00E44CFB" w:rsidRDefault="00071BD8" w:rsidP="00071BD8">
    <w:pPr>
      <w:pStyle w:val="a3"/>
      <w:tabs>
        <w:tab w:val="clear" w:pos="4680"/>
        <w:tab w:val="clear" w:pos="9360"/>
        <w:tab w:val="left" w:pos="3510"/>
      </w:tabs>
      <w:rPr>
        <w:rtl/>
      </w:rPr>
    </w:pPr>
    <w:r>
      <w:rPr>
        <w:rtl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B81CE" w14:textId="77777777" w:rsidR="00840CDC" w:rsidRDefault="00840CD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C3492"/>
    <w:multiLevelType w:val="hybridMultilevel"/>
    <w:tmpl w:val="F6E2C122"/>
    <w:lvl w:ilvl="0" w:tplc="B1E081AE">
      <w:start w:val="1"/>
      <w:numFmt w:val="decimal"/>
      <w:lvlText w:val="%1-"/>
      <w:lvlJc w:val="left"/>
      <w:pPr>
        <w:ind w:left="89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ACA32E">
      <w:start w:val="1"/>
      <w:numFmt w:val="lowerLetter"/>
      <w:lvlText w:val="%2"/>
      <w:lvlJc w:val="left"/>
      <w:pPr>
        <w:ind w:left="15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3884CC0">
      <w:start w:val="1"/>
      <w:numFmt w:val="lowerRoman"/>
      <w:lvlText w:val="%3"/>
      <w:lvlJc w:val="left"/>
      <w:pPr>
        <w:ind w:left="23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0C55C8">
      <w:start w:val="1"/>
      <w:numFmt w:val="decimal"/>
      <w:lvlText w:val="%4"/>
      <w:lvlJc w:val="left"/>
      <w:pPr>
        <w:ind w:left="30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3A4BB0">
      <w:start w:val="1"/>
      <w:numFmt w:val="lowerLetter"/>
      <w:lvlText w:val="%5"/>
      <w:lvlJc w:val="left"/>
      <w:pPr>
        <w:ind w:left="37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5CE1EC">
      <w:start w:val="1"/>
      <w:numFmt w:val="lowerRoman"/>
      <w:lvlText w:val="%6"/>
      <w:lvlJc w:val="left"/>
      <w:pPr>
        <w:ind w:left="44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54257C4">
      <w:start w:val="1"/>
      <w:numFmt w:val="decimal"/>
      <w:lvlText w:val="%7"/>
      <w:lvlJc w:val="left"/>
      <w:pPr>
        <w:ind w:left="51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B23BBE">
      <w:start w:val="1"/>
      <w:numFmt w:val="lowerLetter"/>
      <w:lvlText w:val="%8"/>
      <w:lvlJc w:val="left"/>
      <w:pPr>
        <w:ind w:left="59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350F77E">
      <w:start w:val="1"/>
      <w:numFmt w:val="lowerRoman"/>
      <w:lvlText w:val="%9"/>
      <w:lvlJc w:val="left"/>
      <w:pPr>
        <w:ind w:left="66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B5648A"/>
    <w:multiLevelType w:val="hybridMultilevel"/>
    <w:tmpl w:val="2B9C890A"/>
    <w:lvl w:ilvl="0" w:tplc="0680C6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14C9B"/>
    <w:multiLevelType w:val="hybridMultilevel"/>
    <w:tmpl w:val="1A50B316"/>
    <w:lvl w:ilvl="0" w:tplc="B1EAEC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B90BF9"/>
    <w:multiLevelType w:val="hybridMultilevel"/>
    <w:tmpl w:val="0B0E6888"/>
    <w:lvl w:ilvl="0" w:tplc="6D9462EA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6F7791F"/>
    <w:multiLevelType w:val="hybridMultilevel"/>
    <w:tmpl w:val="20B29988"/>
    <w:lvl w:ilvl="0" w:tplc="F55C7C9E">
      <w:start w:val="1"/>
      <w:numFmt w:val="decimal"/>
      <w:lvlText w:val="%1-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D1A5ECE"/>
    <w:multiLevelType w:val="hybridMultilevel"/>
    <w:tmpl w:val="62301FD4"/>
    <w:lvl w:ilvl="0" w:tplc="F97463CE">
      <w:start w:val="2"/>
      <w:numFmt w:val="decimal"/>
      <w:lvlText w:val="%1"/>
      <w:lvlJc w:val="left"/>
      <w:pPr>
        <w:ind w:left="720" w:hanging="360"/>
      </w:pPr>
      <w:rPr>
        <w:rFonts w:ascii="Calibri" w:eastAsia="Calibri" w:hAnsi="Calibri" w:cs="Calibri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E6150B"/>
    <w:multiLevelType w:val="hybridMultilevel"/>
    <w:tmpl w:val="C9404AAC"/>
    <w:lvl w:ilvl="0" w:tplc="4EA8F9AC">
      <w:start w:val="4"/>
      <w:numFmt w:val="decimal"/>
      <w:lvlText w:val="%1-"/>
      <w:lvlJc w:val="left"/>
      <w:pPr>
        <w:ind w:left="7155" w:hanging="6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57782D"/>
    <w:multiLevelType w:val="hybridMultilevel"/>
    <w:tmpl w:val="A318770E"/>
    <w:lvl w:ilvl="0" w:tplc="7B8C306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80609">
    <w:abstractNumId w:val="4"/>
  </w:num>
  <w:num w:numId="2" w16cid:durableId="98913026">
    <w:abstractNumId w:val="5"/>
  </w:num>
  <w:num w:numId="3" w16cid:durableId="234704675">
    <w:abstractNumId w:val="6"/>
  </w:num>
  <w:num w:numId="4" w16cid:durableId="1511330528">
    <w:abstractNumId w:val="0"/>
  </w:num>
  <w:num w:numId="5" w16cid:durableId="1997490611">
    <w:abstractNumId w:val="2"/>
  </w:num>
  <w:num w:numId="6" w16cid:durableId="513767534">
    <w:abstractNumId w:val="7"/>
  </w:num>
  <w:num w:numId="7" w16cid:durableId="1620456888">
    <w:abstractNumId w:val="1"/>
  </w:num>
  <w:num w:numId="8" w16cid:durableId="11618467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0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810"/>
    <w:rsid w:val="000012FB"/>
    <w:rsid w:val="0000323C"/>
    <w:rsid w:val="000033F4"/>
    <w:rsid w:val="000065F0"/>
    <w:rsid w:val="000157FD"/>
    <w:rsid w:val="00020FE7"/>
    <w:rsid w:val="00022395"/>
    <w:rsid w:val="000270E2"/>
    <w:rsid w:val="00045330"/>
    <w:rsid w:val="00063CBD"/>
    <w:rsid w:val="00066D53"/>
    <w:rsid w:val="00071BD8"/>
    <w:rsid w:val="0007502B"/>
    <w:rsid w:val="00077458"/>
    <w:rsid w:val="00097A8D"/>
    <w:rsid w:val="000A2116"/>
    <w:rsid w:val="000A77EE"/>
    <w:rsid w:val="000B178B"/>
    <w:rsid w:val="000B29B7"/>
    <w:rsid w:val="000B7AD1"/>
    <w:rsid w:val="000C7B0E"/>
    <w:rsid w:val="00100F5E"/>
    <w:rsid w:val="0010127C"/>
    <w:rsid w:val="0010179E"/>
    <w:rsid w:val="00103BCD"/>
    <w:rsid w:val="001258F1"/>
    <w:rsid w:val="00152C07"/>
    <w:rsid w:val="00155BC4"/>
    <w:rsid w:val="00157343"/>
    <w:rsid w:val="00172652"/>
    <w:rsid w:val="001809BA"/>
    <w:rsid w:val="0018243A"/>
    <w:rsid w:val="001958AB"/>
    <w:rsid w:val="00196EB4"/>
    <w:rsid w:val="001B758D"/>
    <w:rsid w:val="001C47A1"/>
    <w:rsid w:val="001E1F41"/>
    <w:rsid w:val="001E72DE"/>
    <w:rsid w:val="00253133"/>
    <w:rsid w:val="00254FB3"/>
    <w:rsid w:val="002704AA"/>
    <w:rsid w:val="00272141"/>
    <w:rsid w:val="00274D37"/>
    <w:rsid w:val="00276BAB"/>
    <w:rsid w:val="00280FF8"/>
    <w:rsid w:val="0028680B"/>
    <w:rsid w:val="00287332"/>
    <w:rsid w:val="002A4D1B"/>
    <w:rsid w:val="002B41AD"/>
    <w:rsid w:val="002D7111"/>
    <w:rsid w:val="002D780C"/>
    <w:rsid w:val="002D7ABC"/>
    <w:rsid w:val="002E68A8"/>
    <w:rsid w:val="002F354A"/>
    <w:rsid w:val="002F3FA5"/>
    <w:rsid w:val="003017AE"/>
    <w:rsid w:val="0032538F"/>
    <w:rsid w:val="0033258C"/>
    <w:rsid w:val="0033271D"/>
    <w:rsid w:val="0035100E"/>
    <w:rsid w:val="003635A9"/>
    <w:rsid w:val="00381052"/>
    <w:rsid w:val="003A3336"/>
    <w:rsid w:val="003A38EA"/>
    <w:rsid w:val="003E2C17"/>
    <w:rsid w:val="003F7BC0"/>
    <w:rsid w:val="00405FBF"/>
    <w:rsid w:val="00432883"/>
    <w:rsid w:val="004437A2"/>
    <w:rsid w:val="004675CB"/>
    <w:rsid w:val="004729F8"/>
    <w:rsid w:val="00473454"/>
    <w:rsid w:val="0048254E"/>
    <w:rsid w:val="00485F01"/>
    <w:rsid w:val="00490660"/>
    <w:rsid w:val="00492AFD"/>
    <w:rsid w:val="004A114C"/>
    <w:rsid w:val="004A3EC2"/>
    <w:rsid w:val="004A4C6D"/>
    <w:rsid w:val="004B5CB1"/>
    <w:rsid w:val="004D004E"/>
    <w:rsid w:val="004D4BA7"/>
    <w:rsid w:val="004D4C50"/>
    <w:rsid w:val="004F768F"/>
    <w:rsid w:val="00532B52"/>
    <w:rsid w:val="0054777A"/>
    <w:rsid w:val="00591D9D"/>
    <w:rsid w:val="0059206A"/>
    <w:rsid w:val="005958E8"/>
    <w:rsid w:val="00597F9D"/>
    <w:rsid w:val="005B2F7D"/>
    <w:rsid w:val="005B755F"/>
    <w:rsid w:val="005C086E"/>
    <w:rsid w:val="005C4936"/>
    <w:rsid w:val="005E0020"/>
    <w:rsid w:val="005E75F8"/>
    <w:rsid w:val="005F297A"/>
    <w:rsid w:val="005F6810"/>
    <w:rsid w:val="00613FCC"/>
    <w:rsid w:val="00620DC0"/>
    <w:rsid w:val="00624A92"/>
    <w:rsid w:val="006270D1"/>
    <w:rsid w:val="0065480A"/>
    <w:rsid w:val="00675732"/>
    <w:rsid w:val="0067641F"/>
    <w:rsid w:val="006B71DE"/>
    <w:rsid w:val="006E5729"/>
    <w:rsid w:val="00701CF1"/>
    <w:rsid w:val="0071495C"/>
    <w:rsid w:val="00740310"/>
    <w:rsid w:val="007510DD"/>
    <w:rsid w:val="00756602"/>
    <w:rsid w:val="007566E8"/>
    <w:rsid w:val="00765F92"/>
    <w:rsid w:val="007673FD"/>
    <w:rsid w:val="007753BD"/>
    <w:rsid w:val="007B08B0"/>
    <w:rsid w:val="007B12BD"/>
    <w:rsid w:val="007B5B49"/>
    <w:rsid w:val="007B7C8C"/>
    <w:rsid w:val="007D12A4"/>
    <w:rsid w:val="007E0F78"/>
    <w:rsid w:val="007E7CE1"/>
    <w:rsid w:val="00815105"/>
    <w:rsid w:val="00815822"/>
    <w:rsid w:val="00837704"/>
    <w:rsid w:val="00840CDC"/>
    <w:rsid w:val="00843CE8"/>
    <w:rsid w:val="00855DB5"/>
    <w:rsid w:val="00862952"/>
    <w:rsid w:val="00872B7E"/>
    <w:rsid w:val="00877569"/>
    <w:rsid w:val="00881C2A"/>
    <w:rsid w:val="00887D23"/>
    <w:rsid w:val="00892DC6"/>
    <w:rsid w:val="00897FC9"/>
    <w:rsid w:val="008B14BD"/>
    <w:rsid w:val="008D06EA"/>
    <w:rsid w:val="008E03C3"/>
    <w:rsid w:val="008E19F8"/>
    <w:rsid w:val="008E4C03"/>
    <w:rsid w:val="008F30A2"/>
    <w:rsid w:val="008F39C4"/>
    <w:rsid w:val="009064C5"/>
    <w:rsid w:val="00945F22"/>
    <w:rsid w:val="00962603"/>
    <w:rsid w:val="009A042E"/>
    <w:rsid w:val="009A5D7E"/>
    <w:rsid w:val="009A7E3D"/>
    <w:rsid w:val="009B0D51"/>
    <w:rsid w:val="009C6C96"/>
    <w:rsid w:val="009D126F"/>
    <w:rsid w:val="009D417A"/>
    <w:rsid w:val="009D4495"/>
    <w:rsid w:val="009E42BD"/>
    <w:rsid w:val="009E6602"/>
    <w:rsid w:val="009F27AE"/>
    <w:rsid w:val="009F2BED"/>
    <w:rsid w:val="009F494F"/>
    <w:rsid w:val="00A420FD"/>
    <w:rsid w:val="00A44F91"/>
    <w:rsid w:val="00A47BF1"/>
    <w:rsid w:val="00A97D90"/>
    <w:rsid w:val="00AB064B"/>
    <w:rsid w:val="00AC45BC"/>
    <w:rsid w:val="00AC7E1C"/>
    <w:rsid w:val="00AD1529"/>
    <w:rsid w:val="00AE3CD4"/>
    <w:rsid w:val="00AE6716"/>
    <w:rsid w:val="00AF2FEF"/>
    <w:rsid w:val="00AF71CE"/>
    <w:rsid w:val="00B03B2A"/>
    <w:rsid w:val="00B070B1"/>
    <w:rsid w:val="00B21906"/>
    <w:rsid w:val="00B239E7"/>
    <w:rsid w:val="00B34841"/>
    <w:rsid w:val="00B361FB"/>
    <w:rsid w:val="00B37220"/>
    <w:rsid w:val="00B676D5"/>
    <w:rsid w:val="00B84809"/>
    <w:rsid w:val="00BA6C73"/>
    <w:rsid w:val="00BD3FE9"/>
    <w:rsid w:val="00BD7515"/>
    <w:rsid w:val="00BE4C9B"/>
    <w:rsid w:val="00BF2E38"/>
    <w:rsid w:val="00C12FFA"/>
    <w:rsid w:val="00C15C67"/>
    <w:rsid w:val="00C356BB"/>
    <w:rsid w:val="00C374D5"/>
    <w:rsid w:val="00C41A88"/>
    <w:rsid w:val="00C47D65"/>
    <w:rsid w:val="00C539D6"/>
    <w:rsid w:val="00C76B99"/>
    <w:rsid w:val="00C869C8"/>
    <w:rsid w:val="00C90C44"/>
    <w:rsid w:val="00CA08AE"/>
    <w:rsid w:val="00CF5082"/>
    <w:rsid w:val="00CF514F"/>
    <w:rsid w:val="00CF7108"/>
    <w:rsid w:val="00D179E2"/>
    <w:rsid w:val="00D3718C"/>
    <w:rsid w:val="00D42664"/>
    <w:rsid w:val="00D535CF"/>
    <w:rsid w:val="00D70147"/>
    <w:rsid w:val="00D77893"/>
    <w:rsid w:val="00D80EE5"/>
    <w:rsid w:val="00D85EE3"/>
    <w:rsid w:val="00DA04BC"/>
    <w:rsid w:val="00DA68B5"/>
    <w:rsid w:val="00DD338F"/>
    <w:rsid w:val="00DD5939"/>
    <w:rsid w:val="00DF3C9B"/>
    <w:rsid w:val="00DF3E7F"/>
    <w:rsid w:val="00DF6C9F"/>
    <w:rsid w:val="00E004DC"/>
    <w:rsid w:val="00E05525"/>
    <w:rsid w:val="00E3204B"/>
    <w:rsid w:val="00E4260A"/>
    <w:rsid w:val="00E44CFB"/>
    <w:rsid w:val="00E468C7"/>
    <w:rsid w:val="00E51153"/>
    <w:rsid w:val="00E53FD9"/>
    <w:rsid w:val="00E627F9"/>
    <w:rsid w:val="00E731D0"/>
    <w:rsid w:val="00E76E91"/>
    <w:rsid w:val="00E82C81"/>
    <w:rsid w:val="00E94F58"/>
    <w:rsid w:val="00EA21A9"/>
    <w:rsid w:val="00EA7DA4"/>
    <w:rsid w:val="00EB3BC5"/>
    <w:rsid w:val="00EB6876"/>
    <w:rsid w:val="00ED6D65"/>
    <w:rsid w:val="00EE7773"/>
    <w:rsid w:val="00EF348A"/>
    <w:rsid w:val="00EF6E67"/>
    <w:rsid w:val="00F11E55"/>
    <w:rsid w:val="00F17A6F"/>
    <w:rsid w:val="00F3707C"/>
    <w:rsid w:val="00F62212"/>
    <w:rsid w:val="00F77121"/>
    <w:rsid w:val="00F84136"/>
    <w:rsid w:val="00F95D40"/>
    <w:rsid w:val="00FB7A97"/>
    <w:rsid w:val="00FD105E"/>
    <w:rsid w:val="00FE4F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/>
    </o:shapedefaults>
    <o:shapelayout v:ext="edit">
      <o:idmap v:ext="edit" data="2"/>
    </o:shapelayout>
  </w:shapeDefaults>
  <w:decimalSymbol w:val="."/>
  <w:listSeparator w:val=";"/>
  <w14:docId w14:val="370916CE"/>
  <w15:docId w15:val="{BE60C395-6348-4D68-83D0-C2876C264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4CFB"/>
    <w:pPr>
      <w:spacing w:after="200" w:line="276" w:lineRule="auto"/>
    </w:pPr>
    <w:rPr>
      <w:rFonts w:ascii="Calibri" w:eastAsia="Calibri" w:hAnsi="Calibri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44CFB"/>
    <w:pPr>
      <w:tabs>
        <w:tab w:val="center" w:pos="4680"/>
        <w:tab w:val="right" w:pos="9360"/>
      </w:tabs>
    </w:pPr>
  </w:style>
  <w:style w:type="character" w:customStyle="1" w:styleId="Char">
    <w:name w:val="رأس الصفحة Char"/>
    <w:basedOn w:val="a0"/>
    <w:link w:val="a3"/>
    <w:uiPriority w:val="99"/>
    <w:rsid w:val="00E44CFB"/>
  </w:style>
  <w:style w:type="paragraph" w:styleId="a4">
    <w:name w:val="footer"/>
    <w:basedOn w:val="a"/>
    <w:link w:val="Char0"/>
    <w:uiPriority w:val="99"/>
    <w:unhideWhenUsed/>
    <w:rsid w:val="00E44CFB"/>
    <w:pPr>
      <w:tabs>
        <w:tab w:val="center" w:pos="4680"/>
        <w:tab w:val="right" w:pos="9360"/>
      </w:tabs>
    </w:pPr>
  </w:style>
  <w:style w:type="character" w:customStyle="1" w:styleId="Char0">
    <w:name w:val="تذييل الصفحة Char"/>
    <w:basedOn w:val="a0"/>
    <w:link w:val="a4"/>
    <w:uiPriority w:val="99"/>
    <w:rsid w:val="00E44CFB"/>
  </w:style>
  <w:style w:type="table" w:customStyle="1" w:styleId="1">
    <w:name w:val="شبكة جدول1"/>
    <w:basedOn w:val="a1"/>
    <w:uiPriority w:val="59"/>
    <w:rsid w:val="001C47A1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39"/>
    <w:rsid w:val="001C47A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Emphasis"/>
    <w:basedOn w:val="a0"/>
    <w:uiPriority w:val="20"/>
    <w:qFormat/>
    <w:rsid w:val="00B34841"/>
    <w:rPr>
      <w:i/>
      <w:iCs/>
    </w:rPr>
  </w:style>
  <w:style w:type="character" w:styleId="Hyperlink">
    <w:name w:val="Hyperlink"/>
    <w:basedOn w:val="a0"/>
    <w:uiPriority w:val="99"/>
    <w:unhideWhenUsed/>
    <w:rsid w:val="00C374D5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C374D5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9D126F"/>
    <w:pPr>
      <w:bidi/>
      <w:ind w:left="720"/>
      <w:contextualSpacing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4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&#1607;&#1608;&#1610;&#1577;%20&#1575;&#1604;&#1601;&#1585;&#1587;&#1575;&#1606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هوية الفرسان</Template>
  <TotalTime>1</TotalTime>
  <Pages>5</Pages>
  <Words>537</Words>
  <Characters>3063</Characters>
  <Application>Microsoft Office Word</Application>
  <DocSecurity>0</DocSecurity>
  <Lines>25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asmaa eidi</cp:lastModifiedBy>
  <cp:revision>2</cp:revision>
  <cp:lastPrinted>2022-09-18T03:43:00Z</cp:lastPrinted>
  <dcterms:created xsi:type="dcterms:W3CDTF">2023-02-15T19:35:00Z</dcterms:created>
  <dcterms:modified xsi:type="dcterms:W3CDTF">2023-02-15T19:35:00Z</dcterms:modified>
</cp:coreProperties>
</file>