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5FB2B4" w14:textId="77777777" w:rsidR="00241760" w:rsidRDefault="00241760"/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86"/>
        <w:gridCol w:w="2280"/>
        <w:gridCol w:w="499"/>
        <w:gridCol w:w="2290"/>
        <w:gridCol w:w="467"/>
        <w:gridCol w:w="2290"/>
        <w:gridCol w:w="415"/>
        <w:gridCol w:w="2173"/>
      </w:tblGrid>
      <w:tr w:rsidR="0083713F" w:rsidRPr="0062274C" w14:paraId="5A918EC2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4CFD2C2" w14:textId="773CDC1C" w:rsidR="008545B9" w:rsidRPr="00E512AD" w:rsidRDefault="00E512AD" w:rsidP="00BF3869">
            <w:pPr>
              <w:ind w:left="360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="Times New Roman" w:hint="cs"/>
                <w:b/>
                <w:bCs/>
                <w:sz w:val="28"/>
                <w:szCs w:val="28"/>
                <w:rtl/>
              </w:rPr>
              <w:t>طالبتي الجميلة مستعينة بالله اجيبي على الأسئلة الآتيه :</w:t>
            </w:r>
          </w:p>
          <w:p w14:paraId="0B5430C2" w14:textId="77777777" w:rsidR="008545B9" w:rsidRDefault="008545B9" w:rsidP="00BF3869">
            <w:pPr>
              <w:ind w:left="360"/>
              <w:rPr>
                <w:rFonts w:cs="Times New Roman"/>
                <w:b/>
                <w:bCs/>
                <w:sz w:val="28"/>
                <w:szCs w:val="28"/>
                <w:u w:val="single"/>
                <w:rtl/>
              </w:rPr>
            </w:pPr>
          </w:p>
          <w:p w14:paraId="0022FC00" w14:textId="63D55CC0" w:rsidR="006C632C" w:rsidRDefault="0083713F" w:rsidP="00BF3869">
            <w:pPr>
              <w:ind w:left="360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 xml:space="preserve">السؤال </w:t>
            </w:r>
            <w:r w:rsidR="00251578" w:rsidRPr="0062274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>الأول:</w:t>
            </w:r>
            <w:r w:rsidR="0057083E" w:rsidRPr="0062274C">
              <w:rPr>
                <w:rFonts w:cstheme="minorHAnsi"/>
                <w:sz w:val="28"/>
                <w:szCs w:val="28"/>
                <w:rtl/>
              </w:rPr>
              <w:t xml:space="preserve"> </w:t>
            </w:r>
          </w:p>
          <w:p w14:paraId="023F89AE" w14:textId="6F38D9C6" w:rsidR="00D5382D" w:rsidRPr="0062274C" w:rsidRDefault="006C632C" w:rsidP="00D5382D">
            <w:pPr>
              <w:ind w:left="360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اختاري </w:t>
            </w:r>
            <w:r w:rsidR="0083713F" w:rsidRPr="0062274C">
              <w:rPr>
                <w:rFonts w:cstheme="minorHAnsi"/>
                <w:sz w:val="28"/>
                <w:szCs w:val="28"/>
                <w:rtl/>
              </w:rPr>
              <w:t xml:space="preserve"> الإجابة الصحيحة</w:t>
            </w:r>
            <w:r w:rsidR="00343E4E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83713F" w:rsidRPr="0062274C">
              <w:rPr>
                <w:rFonts w:cstheme="minorHAnsi"/>
                <w:sz w:val="28"/>
                <w:szCs w:val="28"/>
                <w:rtl/>
              </w:rPr>
              <w:t>:</w:t>
            </w:r>
          </w:p>
        </w:tc>
      </w:tr>
      <w:tr w:rsidR="00B8766A" w:rsidRPr="0062274C" w14:paraId="37D33695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D1E8B50" w14:textId="495D30CE" w:rsidR="005C0251" w:rsidRPr="0028554A" w:rsidRDefault="000F087A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0F087A">
              <w:rPr>
                <w:rFonts w:cs="Calibri"/>
                <w:sz w:val="28"/>
                <w:szCs w:val="28"/>
                <w:rtl/>
              </w:rPr>
              <w:t>السلطة المختصة بتنفيذ القوانين والسياسات العامة في الدولة، تسمى.......</w:t>
            </w:r>
          </w:p>
        </w:tc>
      </w:tr>
      <w:tr w:rsidR="00B8766A" w:rsidRPr="0062274C" w14:paraId="6B998FBF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CE1C6A6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8EA3F3" w14:textId="3AD11E6B" w:rsidR="00B8766A" w:rsidRPr="009158F0" w:rsidRDefault="005C0251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E165C9"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0F087A" w:rsidRPr="00E165C9">
              <w:rPr>
                <w:rFonts w:cstheme="minorHAnsi" w:hint="cs"/>
                <w:sz w:val="28"/>
                <w:szCs w:val="28"/>
                <w:rtl/>
              </w:rPr>
              <w:t>سلطة التنفيذي</w:t>
            </w:r>
            <w:r w:rsidR="000F087A" w:rsidRPr="009158F0">
              <w:rPr>
                <w:rFonts w:cstheme="minorHAnsi" w:hint="cs"/>
                <w:sz w:val="28"/>
                <w:szCs w:val="28"/>
                <w:u w:val="single"/>
                <w:rtl/>
              </w:rPr>
              <w:t>ة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346C5B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2DB90C" w14:textId="5AAD7E23" w:rsidR="00B8766A" w:rsidRPr="0062274C" w:rsidRDefault="005C025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0F087A">
              <w:rPr>
                <w:rFonts w:cstheme="minorHAnsi" w:hint="cs"/>
                <w:sz w:val="28"/>
                <w:szCs w:val="28"/>
                <w:rtl/>
              </w:rPr>
              <w:t>لسلطة القضائية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20E0F9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635B3F" w14:textId="25ED3C05" w:rsidR="00B8766A" w:rsidRPr="0062274C" w:rsidRDefault="006C632C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0F087A">
              <w:rPr>
                <w:rFonts w:cstheme="minorHAnsi" w:hint="cs"/>
                <w:sz w:val="28"/>
                <w:szCs w:val="28"/>
                <w:rtl/>
              </w:rPr>
              <w:t xml:space="preserve">سلطة </w:t>
            </w:r>
            <w:r w:rsidR="00F505F1">
              <w:rPr>
                <w:rFonts w:cstheme="minorHAnsi" w:hint="cs"/>
                <w:sz w:val="28"/>
                <w:szCs w:val="28"/>
                <w:rtl/>
              </w:rPr>
              <w:t>التنظيمية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8B02880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833CD3" w14:textId="268ACC26" w:rsidR="006C632C" w:rsidRDefault="00F505F1" w:rsidP="00F505F1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السلطة الميدانية</w:t>
            </w:r>
          </w:p>
          <w:p w14:paraId="690E7B35" w14:textId="7D61DDB4" w:rsidR="005C0251" w:rsidRPr="0062274C" w:rsidRDefault="005C0251" w:rsidP="005C025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B8766A" w:rsidRPr="0062274C" w14:paraId="2DDEAC32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D2C7703" w14:textId="3029DE30" w:rsidR="005C0251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مصطلح النظام هو مصطلح......</w:t>
            </w:r>
          </w:p>
        </w:tc>
      </w:tr>
      <w:tr w:rsidR="00B8766A" w:rsidRPr="0062274C" w14:paraId="51B439E0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280C89D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9D0FB2" w14:textId="263D7D66" w:rsidR="00B8766A" w:rsidRPr="0062274C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فارسي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6FDF47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D588CC" w14:textId="41A6449B" w:rsidR="00B8766A" w:rsidRPr="0062274C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انجليزي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9EDEA6C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473C3A" w14:textId="23E9667C" w:rsidR="00B8766A" w:rsidRPr="0042069A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42069A">
              <w:rPr>
                <w:rFonts w:cstheme="minorHAnsi" w:hint="cs"/>
                <w:sz w:val="28"/>
                <w:szCs w:val="28"/>
                <w:rtl/>
              </w:rPr>
              <w:t>عربي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DE54D0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ECAC11" w14:textId="52DC5176" w:rsidR="00B8766A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يوناني</w:t>
            </w:r>
          </w:p>
          <w:p w14:paraId="66687DEF" w14:textId="21A653E1" w:rsidR="006C632C" w:rsidRPr="0062274C" w:rsidRDefault="006C632C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B8766A" w:rsidRPr="0062274C" w14:paraId="1CD97397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A1D307A" w14:textId="1961D8FE" w:rsidR="006C632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الجريدة الرسمية في المملكة العربية السعودية هي</w:t>
            </w:r>
          </w:p>
        </w:tc>
      </w:tr>
      <w:tr w:rsidR="00B8766A" w:rsidRPr="0062274C" w14:paraId="48DC56FA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D343554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EED0AD" w14:textId="27E31691" w:rsidR="006C632C" w:rsidRPr="0062274C" w:rsidRDefault="00F505F1" w:rsidP="005C025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جريدة عكاظ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C84BAD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0BE29E" w14:textId="2E7A68A3" w:rsidR="00B8766A" w:rsidRPr="006D6021" w:rsidRDefault="00F505F1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A94037">
              <w:rPr>
                <w:rFonts w:cstheme="minorHAnsi" w:hint="cs"/>
                <w:sz w:val="28"/>
                <w:szCs w:val="28"/>
                <w:rtl/>
              </w:rPr>
              <w:t>جريدة ام القرى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01BF23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0E763C" w14:textId="4E917540" w:rsidR="00B8766A" w:rsidRPr="0062274C" w:rsidRDefault="006C632C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C632C">
              <w:rPr>
                <w:rFonts w:cs="Calibri"/>
                <w:sz w:val="28"/>
                <w:szCs w:val="28"/>
                <w:rtl/>
              </w:rPr>
              <w:t xml:space="preserve"> </w:t>
            </w:r>
            <w:r w:rsidR="00F505F1">
              <w:rPr>
                <w:rFonts w:cs="Calibri" w:hint="cs"/>
                <w:sz w:val="28"/>
                <w:szCs w:val="28"/>
                <w:rtl/>
              </w:rPr>
              <w:t>جريدة المدينة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DAB170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2E075B" w14:textId="7DEF386D" w:rsidR="005C0251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جريدة الجزيرة </w:t>
            </w:r>
          </w:p>
          <w:p w14:paraId="57D60721" w14:textId="036754D4" w:rsidR="00B8766A" w:rsidRPr="0062274C" w:rsidRDefault="004129BC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</w:tr>
      <w:tr w:rsidR="00B8766A" w:rsidRPr="0062274C" w14:paraId="7FA8111B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801946E" w14:textId="412E6F3F" w:rsidR="008635B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تتحقق سياسية نظام المجلس المفتوح عبر منصة....</w:t>
            </w:r>
          </w:p>
        </w:tc>
      </w:tr>
      <w:tr w:rsidR="00B8766A" w:rsidRPr="0062274C" w14:paraId="07155B8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DA52E25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C6129A" w14:textId="6415091D" w:rsidR="00B8766A" w:rsidRPr="002D28C2" w:rsidRDefault="00F505F1" w:rsidP="008120DD">
            <w:pPr>
              <w:rPr>
                <w:rFonts w:cs="Times New Roman"/>
                <w:sz w:val="28"/>
                <w:szCs w:val="28"/>
                <w:rtl/>
              </w:rPr>
            </w:pPr>
            <w:r w:rsidRPr="002D28C2">
              <w:rPr>
                <w:rFonts w:cstheme="minorHAnsi" w:hint="cs"/>
                <w:sz w:val="28"/>
                <w:szCs w:val="28"/>
                <w:rtl/>
              </w:rPr>
              <w:t>منصة تواصل</w:t>
            </w:r>
            <w:r w:rsidR="004B51C1" w:rsidRPr="002D28C2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  <w:p w14:paraId="74E82CA9" w14:textId="03E921E5" w:rsidR="008635BC" w:rsidRPr="002C350B" w:rsidRDefault="008635BC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64CE7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C0F6FC" w14:textId="29A9ECEA" w:rsidR="00B8766A" w:rsidRPr="0062274C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منصة همة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BCFFCCF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22742E" w14:textId="1612C110" w:rsidR="00B8766A" w:rsidRPr="0062274C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منصة مدرستي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CFE088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E57064" w14:textId="7342C88F" w:rsidR="00B8766A" w:rsidRPr="0062274C" w:rsidRDefault="00F505F1" w:rsidP="00F505F1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منصة صحتي </w:t>
            </w:r>
          </w:p>
        </w:tc>
      </w:tr>
      <w:tr w:rsidR="00B8766A" w:rsidRPr="0062274C" w14:paraId="205C47DA" w14:textId="77777777" w:rsidTr="00C13417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9655AE1" w14:textId="0282C4D0" w:rsidR="008635BC" w:rsidRPr="0028554A" w:rsidRDefault="00F505F1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F505F1">
              <w:rPr>
                <w:rFonts w:cs="Calibri"/>
                <w:sz w:val="28"/>
                <w:szCs w:val="28"/>
                <w:rtl/>
              </w:rPr>
              <w:t>يوم العلم</w:t>
            </w:r>
            <w:r>
              <w:rPr>
                <w:rFonts w:cs="Calibri" w:hint="cs"/>
                <w:sz w:val="28"/>
                <w:szCs w:val="28"/>
                <w:rtl/>
              </w:rPr>
              <w:t xml:space="preserve"> يوافق </w:t>
            </w:r>
            <w:r w:rsidRPr="00F505F1">
              <w:rPr>
                <w:rFonts w:cs="Calibri"/>
                <w:sz w:val="28"/>
                <w:szCs w:val="28"/>
                <w:rtl/>
              </w:rPr>
              <w:t>يوم...... من كل عام</w:t>
            </w:r>
          </w:p>
        </w:tc>
      </w:tr>
      <w:tr w:rsidR="00B8766A" w:rsidRPr="0062274C" w14:paraId="4997BB0A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F3D2F12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4373D8" w14:textId="292DBBA7" w:rsidR="00B8766A" w:rsidRPr="0062274C" w:rsidRDefault="00F505F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23 سبتمبر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C0090C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27FA8F" w14:textId="328958CE" w:rsidR="00B8766A" w:rsidRPr="00837BAA" w:rsidRDefault="00F505F1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2D28C2">
              <w:rPr>
                <w:rFonts w:cstheme="minorHAnsi" w:hint="cs"/>
                <w:sz w:val="28"/>
                <w:szCs w:val="28"/>
                <w:rtl/>
              </w:rPr>
              <w:t>11 مارس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C41AB0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F40AA81" w14:textId="196788BC" w:rsidR="00B8766A" w:rsidRPr="0062274C" w:rsidRDefault="00514F0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21 ديسمبر</w:t>
            </w:r>
            <w:r w:rsidR="004B51C1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D9E52A" w14:textId="77777777" w:rsidR="00B8766A" w:rsidRPr="0062274C" w:rsidRDefault="00B8766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599D9" w14:textId="7C7B1D68" w:rsidR="00B8766A" w:rsidRDefault="009A43A6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22 فبراير</w:t>
            </w:r>
          </w:p>
          <w:p w14:paraId="78394EFA" w14:textId="7DA8A9C3" w:rsidR="008635BC" w:rsidRPr="0062274C" w:rsidRDefault="008635BC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4B51C1" w:rsidRPr="0062274C" w14:paraId="2354BDA9" w14:textId="77777777" w:rsidTr="004B51C1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406C7" w14:textId="201E2FE3" w:rsidR="004B51C1" w:rsidRPr="0028554A" w:rsidRDefault="00514F0A" w:rsidP="0028554A">
            <w:pPr>
              <w:pStyle w:val="a3"/>
              <w:numPr>
                <w:ilvl w:val="0"/>
                <w:numId w:val="1"/>
              </w:numPr>
              <w:rPr>
                <w:rFonts w:cs="Times New Roman"/>
                <w:sz w:val="28"/>
                <w:szCs w:val="28"/>
                <w:rtl/>
              </w:rPr>
            </w:pPr>
            <w:r w:rsidRPr="00514F0A">
              <w:rPr>
                <w:rFonts w:cs="Calibri"/>
                <w:sz w:val="28"/>
                <w:szCs w:val="28"/>
                <w:rtl/>
              </w:rPr>
              <w:t>تقوم الدولة بإعمار الحرمين وفقاً للنظام ....... في القانون السعودي</w:t>
            </w:r>
          </w:p>
        </w:tc>
      </w:tr>
      <w:tr w:rsidR="004B51C1" w:rsidRPr="0062274C" w14:paraId="4A95D3B6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7255E32" w14:textId="6C758E7E" w:rsidR="004B51C1" w:rsidRPr="004B51C1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9B6760" w14:textId="020F8A2E" w:rsidR="004B51C1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دفاعي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D9A517" w14:textId="55ACF0BB" w:rsidR="004B51C1" w:rsidRPr="0062274C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9F4DAE" w14:textId="72E8C440" w:rsidR="004B51C1" w:rsidRPr="002D28C2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2D28C2"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514F0A" w:rsidRPr="002D28C2">
              <w:rPr>
                <w:rFonts w:cstheme="minorHAnsi" w:hint="cs"/>
                <w:sz w:val="28"/>
                <w:szCs w:val="28"/>
                <w:rtl/>
              </w:rPr>
              <w:t>لمجتمعي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73DC63" w14:textId="669C1743" w:rsidR="004B51C1" w:rsidRPr="0062274C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DA8314" w14:textId="68B8AD6C" w:rsidR="004B51C1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اقتصادي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E36A30" w14:textId="0D3563AC" w:rsidR="004B51C1" w:rsidRPr="0062274C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492D3D" w14:textId="750CC73E" w:rsidR="004B51C1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</w:t>
            </w:r>
            <w:r w:rsidR="00514F0A">
              <w:rPr>
                <w:rFonts w:cstheme="minorHAnsi" w:hint="cs"/>
                <w:sz w:val="28"/>
                <w:szCs w:val="28"/>
                <w:rtl/>
              </w:rPr>
              <w:t>امني</w:t>
            </w:r>
          </w:p>
          <w:p w14:paraId="686D77B2" w14:textId="0DE36292" w:rsidR="004B51C1" w:rsidRPr="0062274C" w:rsidRDefault="004B51C1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3E4FA9" w:rsidRPr="0062274C" w14:paraId="67656DD9" w14:textId="77777777" w:rsidTr="003E4FA9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9C4F3" w14:textId="10321581" w:rsidR="003E4FA9" w:rsidRPr="0028554A" w:rsidRDefault="003E4FA9" w:rsidP="0028554A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7.</w:t>
            </w:r>
            <w:r w:rsidR="00514F0A" w:rsidRPr="00514F0A">
              <w:rPr>
                <w:rtl/>
              </w:rPr>
              <w:t xml:space="preserve"> </w:t>
            </w:r>
            <w:r w:rsidR="00514F0A" w:rsidRPr="00514F0A">
              <w:rPr>
                <w:rFonts w:cs="Calibri"/>
                <w:sz w:val="28"/>
                <w:szCs w:val="28"/>
                <w:rtl/>
              </w:rPr>
              <w:t>العهد الذي كانت فيه القوة تنشئ الحق وتحمية يسمى .......</w:t>
            </w:r>
          </w:p>
        </w:tc>
      </w:tr>
      <w:tr w:rsidR="004B51C1" w:rsidRPr="0062274C" w14:paraId="20919AC7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558B9C" w14:textId="7DEF81C0" w:rsidR="004B51C1" w:rsidRPr="0062274C" w:rsidRDefault="003E4FA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D9CE57" w14:textId="105B9F3E" w:rsidR="004B51C1" w:rsidRDefault="00514F0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الاعراف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CDC44F" w14:textId="51F31AFD" w:rsidR="004B51C1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F0E956" w14:textId="7458DF78" w:rsidR="004B51C1" w:rsidRDefault="00514F0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التقاليد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344B87" w14:textId="765F324D" w:rsidR="004B51C1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42583B" w14:textId="3A27E88B" w:rsidR="004B51C1" w:rsidRPr="00D01937" w:rsidRDefault="00514F0A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2D28C2">
              <w:rPr>
                <w:rFonts w:cstheme="minorHAnsi" w:hint="cs"/>
                <w:sz w:val="28"/>
                <w:szCs w:val="28"/>
                <w:rtl/>
              </w:rPr>
              <w:t>عهد القوة</w:t>
            </w:r>
            <w:r w:rsidRPr="00D01937">
              <w:rPr>
                <w:rFonts w:cstheme="minorHAnsi" w:hint="cs"/>
                <w:sz w:val="28"/>
                <w:szCs w:val="28"/>
                <w:u w:val="single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3F8F46" w14:textId="3D199E5F" w:rsidR="004B51C1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EE8ADE" w14:textId="632DB743" w:rsidR="004B51C1" w:rsidRDefault="00514F0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الاسلام</w:t>
            </w:r>
          </w:p>
          <w:p w14:paraId="1E6840FB" w14:textId="420E3AB2" w:rsidR="003E4FA9" w:rsidRPr="0062274C" w:rsidRDefault="003E4FA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4B33D7" w:rsidRPr="0062274C" w14:paraId="05D4C38F" w14:textId="77777777" w:rsidTr="004B33D7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DA1141" w14:textId="4AA02162" w:rsidR="004B33D7" w:rsidRPr="0028554A" w:rsidRDefault="004B33D7" w:rsidP="0028554A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8.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من امثل</w:t>
            </w:r>
            <w:r w:rsidR="00A15A9F">
              <w:rPr>
                <w:rFonts w:cs="Calibri" w:hint="cs"/>
                <w:sz w:val="28"/>
                <w:szCs w:val="28"/>
                <w:rtl/>
              </w:rPr>
              <w:t>ة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 xml:space="preserve"> مدونات بلاد الغرب مدونة القانون الروماني الموجود في.......</w:t>
            </w:r>
          </w:p>
        </w:tc>
      </w:tr>
      <w:tr w:rsidR="004B33D7" w:rsidRPr="0062274C" w14:paraId="3201FF8E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801696" w14:textId="2519B20F" w:rsidR="004B33D7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EF485D" w14:textId="3F92C7FD" w:rsidR="004B33D7" w:rsidRDefault="008D525F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بريطانيا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B809C1" w14:textId="79C8BD79" w:rsidR="004B33D7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5AEF3B" w14:textId="7F91E40D" w:rsidR="004B33D7" w:rsidRPr="002D28C2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2D28C2"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8D525F" w:rsidRPr="002D28C2">
              <w:rPr>
                <w:rFonts w:cstheme="minorHAnsi" w:hint="cs"/>
                <w:sz w:val="28"/>
                <w:szCs w:val="28"/>
                <w:rtl/>
              </w:rPr>
              <w:t>يطاليا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987429" w14:textId="3D90DF06" w:rsidR="004B33D7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AD3EE8" w14:textId="2D7ED424" w:rsidR="004B33D7" w:rsidRDefault="008D525F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فرنسا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53276A" w14:textId="1ADD79A8" w:rsidR="004B33D7" w:rsidRPr="0062274C" w:rsidRDefault="004B33D7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59CA2" w14:textId="0A6E2700" w:rsidR="004B33D7" w:rsidRDefault="004B33D7" w:rsidP="004B33D7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</w:t>
            </w:r>
            <w:r w:rsidR="008D525F">
              <w:rPr>
                <w:rFonts w:cstheme="minorHAnsi" w:hint="cs"/>
                <w:sz w:val="28"/>
                <w:szCs w:val="28"/>
                <w:rtl/>
              </w:rPr>
              <w:t>سبانيا</w:t>
            </w:r>
          </w:p>
          <w:p w14:paraId="341C053F" w14:textId="2BA4D4D4" w:rsidR="004B33D7" w:rsidRPr="0062274C" w:rsidRDefault="004B33D7" w:rsidP="004B33D7">
            <w:pPr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4B33D7" w:rsidRPr="0062274C" w14:paraId="3505946A" w14:textId="77777777" w:rsidTr="004B33D7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CC31A" w14:textId="738A3929" w:rsidR="00BF3869" w:rsidRPr="0062274C" w:rsidRDefault="00195E58" w:rsidP="00C361D5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195E58">
              <w:rPr>
                <w:rFonts w:hint="cs"/>
                <w:b/>
                <w:bCs/>
                <w:rtl/>
              </w:rPr>
              <w:t>9 .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القواعد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القانونية في التاريخ الاسلامي تقوم على مبادئ معينة منها</w:t>
            </w:r>
          </w:p>
        </w:tc>
      </w:tr>
      <w:tr w:rsidR="003E4FA9" w:rsidRPr="0062274C" w14:paraId="29336226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B92437" w14:textId="3C03A3F4" w:rsidR="003E4FA9" w:rsidRPr="0062274C" w:rsidRDefault="00195E58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AF34D0" w14:textId="7AE37276" w:rsidR="003E4FA9" w:rsidRPr="006E5679" w:rsidRDefault="007607B7" w:rsidP="007607B7">
            <w:pPr>
              <w:rPr>
                <w:rFonts w:cs="Times New Roman"/>
                <w:sz w:val="28"/>
                <w:szCs w:val="28"/>
                <w:u w:val="single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 </w:t>
            </w:r>
            <w:r w:rsidR="008D525F" w:rsidRPr="002D28C2">
              <w:rPr>
                <w:rFonts w:cstheme="minorHAnsi" w:hint="cs"/>
                <w:sz w:val="28"/>
                <w:szCs w:val="28"/>
                <w:rtl/>
              </w:rPr>
              <w:t>مبدأ الشور</w:t>
            </w:r>
            <w:r w:rsidRPr="002D28C2">
              <w:rPr>
                <w:rFonts w:cstheme="minorHAnsi" w:hint="cs"/>
                <w:sz w:val="28"/>
                <w:szCs w:val="28"/>
                <w:rtl/>
              </w:rPr>
              <w:t>ى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89D972" w14:textId="72B5AD9E" w:rsidR="003E4FA9" w:rsidRPr="0062274C" w:rsidRDefault="00195E58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67A1A4" w14:textId="03999D85" w:rsidR="003E4FA9" w:rsidRDefault="008D525F" w:rsidP="007607B7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مبدأ الهجرة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B0BF09" w14:textId="3ED26868" w:rsidR="003E4FA9" w:rsidRPr="0062274C" w:rsidRDefault="00195E58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66C889" w14:textId="6739B449" w:rsidR="00195E58" w:rsidRPr="00195E58" w:rsidRDefault="008D525F" w:rsidP="00195E58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مبدأ الانسانية</w:t>
            </w:r>
          </w:p>
          <w:p w14:paraId="709D876C" w14:textId="67FF14DB" w:rsidR="003E4FA9" w:rsidRDefault="003E4FA9" w:rsidP="00195E58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6611B31" w14:textId="28FC27BD" w:rsidR="003E4FA9" w:rsidRPr="0062274C" w:rsidRDefault="00195E58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D0270" w14:textId="7C2D87C9" w:rsidR="00D47662" w:rsidRPr="0062274C" w:rsidRDefault="008D525F" w:rsidP="007607B7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مبدأ القو</w:t>
            </w:r>
            <w:r w:rsidR="007607B7">
              <w:rPr>
                <w:rFonts w:cstheme="minorHAnsi" w:hint="cs"/>
                <w:sz w:val="28"/>
                <w:szCs w:val="28"/>
                <w:rtl/>
              </w:rPr>
              <w:t>ة</w:t>
            </w:r>
          </w:p>
        </w:tc>
      </w:tr>
      <w:tr w:rsidR="00195E58" w:rsidRPr="0062274C" w14:paraId="5F36B71E" w14:textId="77777777" w:rsidTr="00195E58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7E12F" w14:textId="3F0D95E1" w:rsidR="00343FA3" w:rsidRPr="0062274C" w:rsidRDefault="00343FA3" w:rsidP="00BF3869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10 </w:t>
            </w:r>
            <w:r w:rsidRPr="00343FA3">
              <w:rPr>
                <w:rFonts w:hint="cs"/>
                <w:b/>
                <w:bCs/>
                <w:rtl/>
              </w:rPr>
              <w:t xml:space="preserve">.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 </w:t>
            </w:r>
            <w:r w:rsidR="008D525F" w:rsidRPr="008D525F">
              <w:rPr>
                <w:rFonts w:cs="Calibri"/>
                <w:sz w:val="28"/>
                <w:szCs w:val="28"/>
                <w:rtl/>
              </w:rPr>
              <w:t>مجموعة من التقاليد والمبادئ السلوكية يتعارف الناس على اتباعها فيم يتعلق بصلاتهم الاجتماعية</w:t>
            </w:r>
          </w:p>
        </w:tc>
      </w:tr>
      <w:tr w:rsidR="003E4FA9" w:rsidRPr="0062274C" w14:paraId="1E0D358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8A57157" w14:textId="7B952D47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B08882" w14:textId="51832C34" w:rsidR="00343FA3" w:rsidRPr="00343FA3" w:rsidRDefault="00343FA3" w:rsidP="00343FA3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</w:t>
            </w:r>
            <w:r w:rsidR="008D525F">
              <w:rPr>
                <w:rFonts w:cs="Calibri" w:hint="cs"/>
                <w:sz w:val="28"/>
                <w:szCs w:val="28"/>
                <w:rtl/>
              </w:rPr>
              <w:t xml:space="preserve">القاعدة القانونية </w:t>
            </w:r>
          </w:p>
          <w:p w14:paraId="5DFA0832" w14:textId="022CF198" w:rsidR="003E4FA9" w:rsidRDefault="003E4FA9" w:rsidP="00343FA3">
            <w:pPr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194E17" w14:textId="2FB61574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E55385" w14:textId="46E20C2C" w:rsidR="00343FA3" w:rsidRPr="00662137" w:rsidRDefault="00343FA3" w:rsidP="007607B7">
            <w:pPr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</w:t>
            </w:r>
            <w:r w:rsidR="008D525F" w:rsidRPr="002D28C2">
              <w:rPr>
                <w:rFonts w:cs="Calibri" w:hint="cs"/>
                <w:sz w:val="28"/>
                <w:szCs w:val="28"/>
                <w:rtl/>
              </w:rPr>
              <w:t>القاع</w:t>
            </w:r>
            <w:r w:rsidR="006B5522" w:rsidRPr="002D28C2">
              <w:rPr>
                <w:rFonts w:cs="Calibri" w:hint="cs"/>
                <w:sz w:val="28"/>
                <w:szCs w:val="28"/>
                <w:rtl/>
              </w:rPr>
              <w:t>دة الاجتماعية</w:t>
            </w:r>
          </w:p>
          <w:p w14:paraId="51D59FB9" w14:textId="4E94207E" w:rsidR="003E4FA9" w:rsidRDefault="003E4FA9" w:rsidP="00343FA3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B5D4E1B" w14:textId="63551179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C270EBF" w14:textId="5D27C484" w:rsidR="00343FA3" w:rsidRPr="00343FA3" w:rsidRDefault="007607B7" w:rsidP="007607B7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القاعدة الاخلاقية</w:t>
            </w:r>
            <w:r w:rsidR="00343FA3" w:rsidRPr="00343FA3">
              <w:rPr>
                <w:rFonts w:cs="Calibri"/>
                <w:sz w:val="28"/>
                <w:szCs w:val="28"/>
                <w:rtl/>
              </w:rPr>
              <w:t xml:space="preserve">    </w:t>
            </w:r>
          </w:p>
          <w:p w14:paraId="158A29BE" w14:textId="194A9408" w:rsidR="003E4FA9" w:rsidRDefault="00343FA3" w:rsidP="00343FA3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343FA3">
              <w:rPr>
                <w:rFonts w:cs="Calibri"/>
                <w:sz w:val="28"/>
                <w:szCs w:val="28"/>
                <w:rtl/>
              </w:rPr>
              <w:t xml:space="preserve">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701FE2" w14:textId="34AAA78B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41458" w14:textId="4F94B337" w:rsidR="003E4FA9" w:rsidRPr="0062274C" w:rsidRDefault="006B5522" w:rsidP="007607B7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القاعدة الانسانية</w:t>
            </w:r>
          </w:p>
        </w:tc>
      </w:tr>
      <w:tr w:rsidR="00343FA3" w:rsidRPr="0062274C" w14:paraId="3E414855" w14:textId="77777777" w:rsidTr="00343FA3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66A128" w14:textId="623BDE56" w:rsidR="00343FA3" w:rsidRPr="00BF3869" w:rsidRDefault="00343FA3" w:rsidP="00BF3869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11. </w:t>
            </w:r>
            <w:r w:rsidR="006B5522" w:rsidRPr="006B5522">
              <w:rPr>
                <w:rFonts w:cs="Calibri"/>
                <w:sz w:val="28"/>
                <w:szCs w:val="28"/>
                <w:rtl/>
              </w:rPr>
              <w:t>نظام الحكم في المملكة العربية السعودية</w:t>
            </w:r>
          </w:p>
        </w:tc>
      </w:tr>
      <w:tr w:rsidR="003E4FA9" w:rsidRPr="0062274C" w14:paraId="6E69BDA2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8A710F" w14:textId="10E12212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614237E" w14:textId="77777777" w:rsidR="00343FA3" w:rsidRDefault="00343FA3" w:rsidP="00343FA3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  <w:p w14:paraId="42DB999C" w14:textId="00D8A508" w:rsidR="00343FA3" w:rsidRPr="002D28C2" w:rsidRDefault="006B5522" w:rsidP="00343FA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2D28C2">
              <w:rPr>
                <w:rFonts w:cs="Calibri" w:hint="cs"/>
                <w:sz w:val="28"/>
                <w:szCs w:val="28"/>
                <w:rtl/>
              </w:rPr>
              <w:t>ملكي</w:t>
            </w:r>
            <w:r w:rsidR="00343FA3" w:rsidRPr="002D28C2">
              <w:rPr>
                <w:rFonts w:cs="Calibri"/>
                <w:sz w:val="28"/>
                <w:szCs w:val="28"/>
                <w:rtl/>
              </w:rPr>
              <w:t xml:space="preserve">                </w:t>
            </w:r>
          </w:p>
          <w:p w14:paraId="602033C6" w14:textId="1FB28A54" w:rsidR="003E4FA9" w:rsidRDefault="003E4FA9" w:rsidP="00343FA3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6F1F47" w14:textId="523DF921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463E9C" w14:textId="77777777" w:rsidR="00343FA3" w:rsidRDefault="00343FA3" w:rsidP="00343FA3">
            <w:pPr>
              <w:rPr>
                <w:rFonts w:cs="Times New Roman"/>
                <w:sz w:val="28"/>
                <w:szCs w:val="28"/>
                <w:rtl/>
              </w:rPr>
            </w:pPr>
          </w:p>
          <w:p w14:paraId="3F856F5F" w14:textId="6870E4C7" w:rsidR="00343FA3" w:rsidRPr="00343FA3" w:rsidRDefault="006B5522" w:rsidP="00343FA3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امبراطوري</w:t>
            </w:r>
          </w:p>
          <w:p w14:paraId="180FB34C" w14:textId="0BDA5AF3" w:rsidR="003E4FA9" w:rsidRDefault="003E4FA9" w:rsidP="00343FA3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5E2F8B" w14:textId="3E2CF480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52C589" w14:textId="0C337DCC" w:rsidR="003E4FA9" w:rsidRDefault="006B5522" w:rsidP="00343FA3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ف</w:t>
            </w:r>
            <w:r w:rsidR="007607B7">
              <w:rPr>
                <w:rFonts w:cs="Calibri" w:hint="cs"/>
                <w:sz w:val="28"/>
                <w:szCs w:val="28"/>
                <w:rtl/>
              </w:rPr>
              <w:t>يد</w:t>
            </w:r>
            <w:r>
              <w:rPr>
                <w:rFonts w:cs="Calibri" w:hint="cs"/>
                <w:sz w:val="28"/>
                <w:szCs w:val="28"/>
                <w:rtl/>
              </w:rPr>
              <w:t>رالي</w:t>
            </w:r>
            <w:r w:rsidR="00343FA3" w:rsidRPr="00343FA3">
              <w:rPr>
                <w:rFonts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70CAAC" w14:textId="0DA26175" w:rsidR="003E4FA9" w:rsidRPr="0062274C" w:rsidRDefault="00343FA3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C0147" w14:textId="1012D530" w:rsidR="003E4FA9" w:rsidRPr="0062274C" w:rsidRDefault="00343FA3" w:rsidP="00343FA3">
            <w:pPr>
              <w:rPr>
                <w:rFonts w:cs="Times New Roman"/>
                <w:sz w:val="28"/>
                <w:szCs w:val="28"/>
                <w:rtl/>
              </w:rPr>
            </w:pPr>
            <w:r w:rsidRPr="00343FA3">
              <w:rPr>
                <w:rFonts w:cs="Calibri"/>
                <w:sz w:val="28"/>
                <w:szCs w:val="28"/>
                <w:rtl/>
              </w:rPr>
              <w:t xml:space="preserve">        </w:t>
            </w:r>
            <w:r w:rsidR="006B5522">
              <w:rPr>
                <w:rFonts w:cs="Calibri" w:hint="cs"/>
                <w:sz w:val="28"/>
                <w:szCs w:val="28"/>
                <w:rtl/>
              </w:rPr>
              <w:t>جمهوري</w:t>
            </w:r>
          </w:p>
        </w:tc>
      </w:tr>
      <w:tr w:rsidR="00343FA3" w:rsidRPr="0062274C" w14:paraId="5246F174" w14:textId="77777777" w:rsidTr="00343FA3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DF3C25" w14:textId="77777777" w:rsidR="004920E8" w:rsidRDefault="004920E8" w:rsidP="00BF3869">
            <w:pPr>
              <w:rPr>
                <w:rFonts w:cs="Times New Roman"/>
                <w:sz w:val="28"/>
                <w:szCs w:val="28"/>
                <w:rtl/>
              </w:rPr>
            </w:pPr>
          </w:p>
          <w:p w14:paraId="3B3A9A87" w14:textId="1D50A539" w:rsidR="00343FA3" w:rsidRPr="0062274C" w:rsidRDefault="00343FA3" w:rsidP="00BF3869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lastRenderedPageBreak/>
              <w:t xml:space="preserve">  12. </w:t>
            </w:r>
            <w:r w:rsidR="006B5522" w:rsidRPr="006B5522">
              <w:rPr>
                <w:rFonts w:cs="Calibri"/>
                <w:sz w:val="28"/>
                <w:szCs w:val="28"/>
                <w:rtl/>
              </w:rPr>
              <w:t>من امثلة الجزاء الاداري</w:t>
            </w:r>
          </w:p>
        </w:tc>
      </w:tr>
      <w:tr w:rsidR="003E4FA9" w:rsidRPr="0062274C" w14:paraId="691A8E8C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BC4219D" w14:textId="7548BF77" w:rsidR="003E4FA9" w:rsidRPr="0062274C" w:rsidRDefault="00AA63D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lastRenderedPageBreak/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930842" w14:textId="4DFC4C41" w:rsidR="00AA63D9" w:rsidRPr="00AA63D9" w:rsidRDefault="006B5522" w:rsidP="00AA63D9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الغرامة</w:t>
            </w:r>
          </w:p>
          <w:p w14:paraId="6E4A4CDD" w14:textId="2F309173" w:rsidR="003E4FA9" w:rsidRDefault="003E4FA9" w:rsidP="00AA63D9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73A968" w14:textId="02E63E82" w:rsidR="003E4FA9" w:rsidRPr="0062274C" w:rsidRDefault="00AA63D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AB5FCB" w14:textId="48388567" w:rsidR="00AA63D9" w:rsidRPr="008B36E8" w:rsidRDefault="00AA63D9" w:rsidP="00AA63D9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AA63D9">
              <w:rPr>
                <w:rFonts w:cs="Calibri"/>
                <w:sz w:val="28"/>
                <w:szCs w:val="28"/>
                <w:rtl/>
              </w:rPr>
              <w:t xml:space="preserve"> </w:t>
            </w:r>
            <w:r w:rsidR="006B5522" w:rsidRPr="002D28C2">
              <w:rPr>
                <w:rFonts w:cs="Calibri" w:hint="cs"/>
                <w:sz w:val="28"/>
                <w:szCs w:val="28"/>
                <w:rtl/>
              </w:rPr>
              <w:t>الخ</w:t>
            </w:r>
            <w:r w:rsidR="006B5522" w:rsidRPr="00F059DD">
              <w:rPr>
                <w:rFonts w:cs="Calibri" w:hint="cs"/>
                <w:sz w:val="28"/>
                <w:szCs w:val="28"/>
                <w:rtl/>
              </w:rPr>
              <w:t>صم من</w:t>
            </w:r>
            <w:r w:rsidR="006B5522" w:rsidRPr="008B36E8">
              <w:rPr>
                <w:rFonts w:cs="Calibri" w:hint="cs"/>
                <w:sz w:val="28"/>
                <w:szCs w:val="28"/>
                <w:u w:val="single"/>
                <w:rtl/>
              </w:rPr>
              <w:t xml:space="preserve"> </w:t>
            </w:r>
            <w:r w:rsidR="006B5522" w:rsidRPr="00F059DD">
              <w:rPr>
                <w:rFonts w:cs="Calibri" w:hint="cs"/>
                <w:sz w:val="28"/>
                <w:szCs w:val="28"/>
                <w:rtl/>
              </w:rPr>
              <w:t>الراتب</w:t>
            </w:r>
          </w:p>
          <w:p w14:paraId="7736BCA4" w14:textId="6C445BD8" w:rsidR="003E4FA9" w:rsidRDefault="003E4FA9" w:rsidP="00AA63D9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EFD2D2" w14:textId="2A5982F5" w:rsidR="003E4FA9" w:rsidRPr="0062274C" w:rsidRDefault="00AA63D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7783DA" w14:textId="57F83BEB" w:rsidR="003E4FA9" w:rsidRDefault="006B5522" w:rsidP="006B5522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التعويض المالي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0A1991" w14:textId="447E3687" w:rsidR="003E4FA9" w:rsidRPr="0062274C" w:rsidRDefault="00AA63D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D3700" w14:textId="77777777" w:rsidR="006B5522" w:rsidRDefault="00AA63D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AA63D9">
              <w:rPr>
                <w:rFonts w:cs="Calibri"/>
                <w:sz w:val="28"/>
                <w:szCs w:val="28"/>
                <w:rtl/>
              </w:rPr>
              <w:t>ا</w:t>
            </w:r>
            <w:r w:rsidR="006B5522">
              <w:rPr>
                <w:rFonts w:cs="Calibri" w:hint="cs"/>
                <w:sz w:val="28"/>
                <w:szCs w:val="28"/>
                <w:rtl/>
              </w:rPr>
              <w:t xml:space="preserve">رجاع الحال الى </w:t>
            </w:r>
          </w:p>
          <w:p w14:paraId="62837B35" w14:textId="053BD594" w:rsidR="003E4FA9" w:rsidRPr="0062274C" w:rsidRDefault="006B5522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ما كان عليه</w:t>
            </w:r>
          </w:p>
        </w:tc>
      </w:tr>
      <w:tr w:rsidR="00AA63D9" w:rsidRPr="0062274C" w14:paraId="4C03E5C0" w14:textId="77777777" w:rsidTr="00AA63D9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EF790E" w14:textId="330CC83D" w:rsidR="00AA63D9" w:rsidRPr="0062274C" w:rsidRDefault="00AA63D9" w:rsidP="00AA63D9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13 .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 xml:space="preserve">من امثلة قانون الطبيعة تعاقب الليل والنهار  </w:t>
            </w:r>
          </w:p>
        </w:tc>
      </w:tr>
      <w:tr w:rsidR="00E25C3E" w:rsidRPr="0062274C" w14:paraId="399D2300" w14:textId="77777777" w:rsidTr="00E25C3E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2BE1FF" w14:textId="3E153082" w:rsidR="00E25C3E" w:rsidRPr="0062274C" w:rsidRDefault="00E25C3E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2347" w:type="pct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265F3A" w14:textId="15C67253" w:rsidR="00E25C3E" w:rsidRPr="00402791" w:rsidRDefault="00E25C3E" w:rsidP="00E25C3E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F059DD">
              <w:rPr>
                <w:rFonts w:cs="Calibri" w:hint="cs"/>
                <w:sz w:val="28"/>
                <w:szCs w:val="28"/>
                <w:rtl/>
              </w:rPr>
              <w:t>عبارة  صحيحة</w:t>
            </w:r>
            <w:r w:rsidRPr="00402791">
              <w:rPr>
                <w:rFonts w:cs="Calibri" w:hint="cs"/>
                <w:sz w:val="28"/>
                <w:szCs w:val="28"/>
                <w:u w:val="single"/>
                <w:rtl/>
              </w:rPr>
              <w:t xml:space="preserve"> </w:t>
            </w:r>
            <w:r w:rsidRPr="00402791">
              <w:rPr>
                <w:rFonts w:cs="Calibri"/>
                <w:sz w:val="28"/>
                <w:szCs w:val="28"/>
                <w:u w:val="single"/>
                <w:rtl/>
              </w:rPr>
              <w:t xml:space="preserve">                         </w:t>
            </w:r>
          </w:p>
          <w:p w14:paraId="57741460" w14:textId="16ACDA83" w:rsidR="00E25C3E" w:rsidRDefault="00E25C3E" w:rsidP="00AA63D9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3E9C84" w14:textId="0C480C66" w:rsidR="00E25C3E" w:rsidRPr="0062274C" w:rsidRDefault="00E25C3E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ب </w:t>
            </w:r>
          </w:p>
        </w:tc>
        <w:tc>
          <w:tcPr>
            <w:tcW w:w="2258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61F267" w14:textId="6FDF881F" w:rsidR="00E25C3E" w:rsidRPr="0062274C" w:rsidRDefault="00E25C3E" w:rsidP="00E25C3E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               عبارة  خاطئة </w:t>
            </w:r>
          </w:p>
        </w:tc>
      </w:tr>
      <w:tr w:rsidR="00AA63D9" w:rsidRPr="0062274C" w14:paraId="7E5746E9" w14:textId="77777777" w:rsidTr="00AA63D9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C540E4" w14:textId="1B064603" w:rsidR="00AA63D9" w:rsidRPr="0062274C" w:rsidRDefault="00AA63D9" w:rsidP="00AA63D9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14 .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>النظم العامة للقانون السعودي عددها</w:t>
            </w:r>
          </w:p>
        </w:tc>
      </w:tr>
      <w:tr w:rsidR="00AA63D9" w:rsidRPr="0062274C" w14:paraId="3979D2E9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705137" w14:textId="4730C1EC" w:rsidR="00AA63D9" w:rsidRPr="0062274C" w:rsidRDefault="00706616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E857A3" w14:textId="67C3CB4F" w:rsidR="00AA63D9" w:rsidRDefault="00E25C3E" w:rsidP="00706616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خمسة أنظمة </w:t>
            </w:r>
            <w:r w:rsidR="00706616" w:rsidRPr="00706616">
              <w:rPr>
                <w:rFonts w:cs="Calibri"/>
                <w:sz w:val="28"/>
                <w:szCs w:val="28"/>
                <w:rtl/>
              </w:rPr>
              <w:t xml:space="preserve">           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76EBF1" w14:textId="348C522D" w:rsidR="00AA63D9" w:rsidRPr="0062274C" w:rsidRDefault="00706616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74673C4" w14:textId="2156042D" w:rsidR="00AA63D9" w:rsidRDefault="00E25C3E" w:rsidP="00706616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ستة أنظمة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4D3D94E" w14:textId="06396137" w:rsidR="00AA63D9" w:rsidRPr="0062274C" w:rsidRDefault="00706616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E445A88" w14:textId="622E4A68" w:rsidR="00AA63D9" w:rsidRPr="001B63F2" w:rsidRDefault="00E25C3E" w:rsidP="009D08E1">
            <w:pPr>
              <w:jc w:val="center"/>
              <w:rPr>
                <w:rFonts w:cs="Times New Roman"/>
                <w:sz w:val="28"/>
                <w:szCs w:val="28"/>
                <w:u w:val="single"/>
                <w:rtl/>
              </w:rPr>
            </w:pPr>
            <w:r w:rsidRPr="00F059DD">
              <w:rPr>
                <w:rFonts w:cs="Calibri" w:hint="cs"/>
                <w:sz w:val="28"/>
                <w:szCs w:val="28"/>
                <w:rtl/>
              </w:rPr>
              <w:t>سبعة أنظمة</w:t>
            </w:r>
            <w:r w:rsidRPr="001B63F2">
              <w:rPr>
                <w:rFonts w:cs="Calibri" w:hint="cs"/>
                <w:sz w:val="28"/>
                <w:szCs w:val="28"/>
                <w:u w:val="single"/>
                <w:rtl/>
              </w:rPr>
              <w:t xml:space="preserve"> </w:t>
            </w:r>
            <w:r w:rsidR="00706616" w:rsidRPr="001B63F2">
              <w:rPr>
                <w:rFonts w:cs="Calibri"/>
                <w:sz w:val="28"/>
                <w:szCs w:val="28"/>
                <w:u w:val="single"/>
                <w:rtl/>
              </w:rPr>
              <w:t xml:space="preserve">                    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F51DB09" w14:textId="62533ECA" w:rsidR="00AA63D9" w:rsidRPr="0062274C" w:rsidRDefault="00706616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1CCA57" w14:textId="34795201" w:rsidR="00AA63D9" w:rsidRDefault="00E25C3E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ثمانية أنظمة </w:t>
            </w:r>
            <w:r w:rsidR="00706616" w:rsidRPr="00706616">
              <w:rPr>
                <w:rFonts w:cs="Calibri"/>
                <w:sz w:val="28"/>
                <w:szCs w:val="28"/>
                <w:rtl/>
              </w:rPr>
              <w:t xml:space="preserve">  </w:t>
            </w:r>
          </w:p>
          <w:p w14:paraId="624CDAFC" w14:textId="73E8F570" w:rsidR="00A22D29" w:rsidRPr="0062274C" w:rsidRDefault="00A22D2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  <w:tr w:rsidR="00706616" w:rsidRPr="0062274C" w14:paraId="7B93AD4F" w14:textId="77777777" w:rsidTr="00706616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183CB" w14:textId="4B895D59" w:rsidR="00E25C3E" w:rsidRPr="00E25C3E" w:rsidRDefault="00706616" w:rsidP="00E25C3E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15 . </w:t>
            </w:r>
            <w:r w:rsidR="00E25C3E" w:rsidRPr="00E25C3E">
              <w:rPr>
                <w:rFonts w:cs="Calibri"/>
                <w:sz w:val="28"/>
                <w:szCs w:val="28"/>
                <w:rtl/>
              </w:rPr>
              <w:t xml:space="preserve">المساس بالحياة الخاصة عن طريق إساءة استخدام الهواتف النقالة </w:t>
            </w:r>
          </w:p>
          <w:p w14:paraId="162A9B47" w14:textId="0009FC0F" w:rsidR="00706616" w:rsidRPr="0062274C" w:rsidRDefault="00E25C3E" w:rsidP="00E25C3E">
            <w:pPr>
              <w:rPr>
                <w:rFonts w:cs="Times New Roman"/>
                <w:sz w:val="28"/>
                <w:szCs w:val="28"/>
                <w:rtl/>
              </w:rPr>
            </w:pPr>
            <w:r w:rsidRPr="00E25C3E">
              <w:rPr>
                <w:rFonts w:cs="Calibri"/>
                <w:sz w:val="28"/>
                <w:szCs w:val="28"/>
                <w:rtl/>
              </w:rPr>
              <w:t>جريمة يعاقب عليها بالسجن لمدة لا تزيد عن سنة وغرامة لا تزيد عن خمسمائة الف او بإحدى هاتين العقوبتين</w:t>
            </w:r>
          </w:p>
        </w:tc>
      </w:tr>
      <w:tr w:rsidR="00E25C3E" w:rsidRPr="0062274C" w14:paraId="689699A3" w14:textId="77777777" w:rsidTr="00E25C3E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B7AFD2F" w14:textId="21491AB3" w:rsidR="00E25C3E" w:rsidRPr="0062274C" w:rsidRDefault="00E25C3E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2347" w:type="pct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EE7AF6" w14:textId="2CED52C9" w:rsidR="00E25C3E" w:rsidRPr="0022028D" w:rsidRDefault="00E25C3E" w:rsidP="00E25C3E">
            <w:pPr>
              <w:rPr>
                <w:rFonts w:cs="Times New Roman"/>
                <w:sz w:val="28"/>
                <w:szCs w:val="28"/>
                <w:u w:val="single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                             </w:t>
            </w:r>
            <w:r w:rsidRPr="00F059DD">
              <w:rPr>
                <w:rFonts w:cs="Calibri" w:hint="cs"/>
                <w:sz w:val="28"/>
                <w:szCs w:val="28"/>
                <w:rtl/>
              </w:rPr>
              <w:t>عبارة صحيحة</w:t>
            </w:r>
            <w:r w:rsidRPr="0022028D">
              <w:rPr>
                <w:rFonts w:cs="Calibri" w:hint="cs"/>
                <w:sz w:val="28"/>
                <w:szCs w:val="28"/>
                <w:u w:val="single"/>
                <w:rtl/>
              </w:rPr>
              <w:t xml:space="preserve"> </w:t>
            </w:r>
          </w:p>
          <w:p w14:paraId="787F9B20" w14:textId="1754A67F" w:rsidR="00E25C3E" w:rsidRDefault="00E25C3E" w:rsidP="00706616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26F2551" w14:textId="77D5370C" w:rsidR="00E25C3E" w:rsidRPr="0062274C" w:rsidRDefault="00875A8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2258" w:type="pct"/>
            <w:gridSpan w:val="3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0CA806" w14:textId="5FCD353D" w:rsidR="00E25C3E" w:rsidRPr="0062274C" w:rsidRDefault="00E25C3E" w:rsidP="00E25C3E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                  عبارة خاطئة </w:t>
            </w:r>
          </w:p>
        </w:tc>
      </w:tr>
      <w:tr w:rsidR="00706616" w:rsidRPr="0062274C" w14:paraId="595F0FEB" w14:textId="77777777" w:rsidTr="00706616">
        <w:trPr>
          <w:trHeight w:val="283"/>
          <w:jc w:val="center"/>
        </w:trPr>
        <w:tc>
          <w:tcPr>
            <w:tcW w:w="5000" w:type="pct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F4E63" w14:textId="28BBDF22" w:rsidR="00706616" w:rsidRPr="0062274C" w:rsidRDefault="00706616" w:rsidP="00706616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16.</w:t>
            </w:r>
            <w:r w:rsidR="00A22D29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يتكون الهيكل القضائي في المملكة من......</w:t>
            </w:r>
          </w:p>
        </w:tc>
      </w:tr>
      <w:tr w:rsidR="00706616" w:rsidRPr="0062274C" w14:paraId="28DD6A32" w14:textId="77777777" w:rsidTr="00C13417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91FB44" w14:textId="2922BA94" w:rsidR="00706616" w:rsidRPr="0062274C" w:rsidRDefault="0028554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90E8AC" w14:textId="29AEBD3E" w:rsidR="0028554A" w:rsidRPr="0028554A" w:rsidRDefault="0028554A" w:rsidP="00AE2ECD">
            <w:pPr>
              <w:rPr>
                <w:rFonts w:cs="Calibri"/>
                <w:sz w:val="28"/>
                <w:szCs w:val="28"/>
              </w:rPr>
            </w:pPr>
            <w:r w:rsidRPr="0028554A">
              <w:rPr>
                <w:rFonts w:cs="Calibri"/>
                <w:sz w:val="28"/>
                <w:szCs w:val="28"/>
                <w:rtl/>
              </w:rPr>
              <w:t xml:space="preserve">  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القضاء العام</w:t>
            </w:r>
            <w:r w:rsidRPr="0028554A">
              <w:rPr>
                <w:rFonts w:cs="Calibri"/>
                <w:sz w:val="28"/>
                <w:szCs w:val="28"/>
                <w:rtl/>
              </w:rPr>
              <w:t xml:space="preserve">                </w:t>
            </w:r>
          </w:p>
          <w:p w14:paraId="2161392B" w14:textId="3DC44C9C" w:rsidR="00706616" w:rsidRDefault="0028554A" w:rsidP="0028554A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28554A">
              <w:rPr>
                <w:rFonts w:cs="Calibri"/>
                <w:sz w:val="28"/>
                <w:szCs w:val="28"/>
                <w:rtl/>
              </w:rPr>
              <w:t>.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9DAFBD1" w14:textId="5B7E4F05" w:rsidR="00706616" w:rsidRPr="0062274C" w:rsidRDefault="0028554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333846" w14:textId="16614D6D" w:rsidR="0028554A" w:rsidRPr="0028554A" w:rsidRDefault="00AE2ECD" w:rsidP="00AE2ECD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القضاء الاداري</w:t>
            </w:r>
          </w:p>
          <w:p w14:paraId="50FB488E" w14:textId="7DA9E1AD" w:rsidR="00706616" w:rsidRDefault="00706616" w:rsidP="0028554A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31B624D" w14:textId="6C08F2E1" w:rsidR="00706616" w:rsidRPr="0062274C" w:rsidRDefault="0028554A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4FFC0AD" w14:textId="77777777" w:rsidR="00AE2ECD" w:rsidRPr="002B2A5F" w:rsidRDefault="0028554A" w:rsidP="00AE2ECD">
            <w:pPr>
              <w:rPr>
                <w:rFonts w:cs="Times New Roman"/>
                <w:sz w:val="28"/>
                <w:szCs w:val="28"/>
                <w:rtl/>
              </w:rPr>
            </w:pPr>
            <w:r w:rsidRPr="002B2A5F">
              <w:rPr>
                <w:rFonts w:cs="Calibri"/>
                <w:sz w:val="28"/>
                <w:szCs w:val="28"/>
                <w:rtl/>
              </w:rPr>
              <w:t xml:space="preserve">     </w:t>
            </w:r>
            <w:r w:rsidR="00AE2ECD" w:rsidRPr="002B2A5F">
              <w:rPr>
                <w:rFonts w:cs="Calibri"/>
                <w:sz w:val="28"/>
                <w:szCs w:val="28"/>
                <w:rtl/>
              </w:rPr>
              <w:t xml:space="preserve">القضاء العام و </w:t>
            </w:r>
            <w:r w:rsidR="00AE2ECD" w:rsidRPr="002B2A5F">
              <w:rPr>
                <w:rFonts w:cs="Calibri" w:hint="cs"/>
                <w:sz w:val="28"/>
                <w:szCs w:val="28"/>
                <w:rtl/>
              </w:rPr>
              <w:t xml:space="preserve">القضاء </w:t>
            </w:r>
            <w:r w:rsidR="00AE2ECD" w:rsidRPr="002B2A5F">
              <w:rPr>
                <w:rFonts w:cs="Calibri"/>
                <w:sz w:val="28"/>
                <w:szCs w:val="28"/>
                <w:rtl/>
              </w:rPr>
              <w:t xml:space="preserve">الإداري </w:t>
            </w:r>
          </w:p>
          <w:p w14:paraId="5C970155" w14:textId="23F54FB6" w:rsidR="00706616" w:rsidRPr="00AE2ECD" w:rsidRDefault="00AE2ECD" w:rsidP="00AE2ECD">
            <w:pPr>
              <w:rPr>
                <w:rFonts w:cs="Times New Roman"/>
                <w:sz w:val="28"/>
                <w:szCs w:val="28"/>
                <w:rtl/>
              </w:rPr>
            </w:pPr>
            <w:r w:rsidRPr="002B2A5F">
              <w:rPr>
                <w:rFonts w:cs="Calibri"/>
                <w:sz w:val="28"/>
                <w:szCs w:val="28"/>
                <w:rtl/>
              </w:rPr>
              <w:t>و اللجان القضائية</w:t>
            </w:r>
            <w:r w:rsidR="0028554A" w:rsidRPr="0028554A">
              <w:rPr>
                <w:rFonts w:cs="Calibri"/>
                <w:sz w:val="28"/>
                <w:szCs w:val="28"/>
                <w:rtl/>
              </w:rPr>
              <w:t xml:space="preserve">         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1B0028" w14:textId="120ECB19" w:rsidR="00706616" w:rsidRPr="0062274C" w:rsidRDefault="00BF3869" w:rsidP="009D08E1">
            <w:pPr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1D60D" w14:textId="4C8E3F41" w:rsidR="00706616" w:rsidRPr="0062274C" w:rsidRDefault="00AE2ECD" w:rsidP="00AE2ECD">
            <w:pPr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مجلس الخبراء</w:t>
            </w:r>
          </w:p>
        </w:tc>
      </w:tr>
      <w:tr w:rsidR="0083713F" w:rsidRPr="0062274C" w14:paraId="56A25647" w14:textId="77777777" w:rsidTr="008545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"/>
          <w:jc w:val="center"/>
        </w:trPr>
        <w:tc>
          <w:tcPr>
            <w:tcW w:w="5000" w:type="pct"/>
            <w:gridSpan w:val="8"/>
            <w:vAlign w:val="center"/>
          </w:tcPr>
          <w:p w14:paraId="2F40B2E7" w14:textId="77777777" w:rsidR="00C13E7E" w:rsidRDefault="00C13E7E" w:rsidP="00BF386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5EA9B6FB" w14:textId="28786ED5" w:rsidR="00195E58" w:rsidRPr="004B33D7" w:rsidRDefault="00343E4E" w:rsidP="00BF3869">
            <w:pPr>
              <w:tabs>
                <w:tab w:val="center" w:pos="5413"/>
              </w:tabs>
              <w:spacing w:line="276" w:lineRule="auto"/>
              <w:rPr>
                <w:rFonts w:cs="Times New Roman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Pr="004B33D7">
              <w:rPr>
                <w:rFonts w:cstheme="minorHAnsi" w:hint="cs"/>
                <w:b/>
                <w:bCs/>
                <w:sz w:val="28"/>
                <w:szCs w:val="28"/>
                <w:rtl/>
              </w:rPr>
              <w:t>السؤال الثاني:</w:t>
            </w:r>
          </w:p>
          <w:p w14:paraId="318CB891" w14:textId="6FF5DFD8" w:rsidR="008635BC" w:rsidRDefault="00AE2ECD" w:rsidP="00AE2ECD">
            <w:pPr>
              <w:pStyle w:val="a3"/>
              <w:numPr>
                <w:ilvl w:val="0"/>
                <w:numId w:val="10"/>
              </w:numPr>
              <w:tabs>
                <w:tab w:val="center" w:pos="5413"/>
              </w:tabs>
              <w:spacing w:line="276" w:lineRule="auto"/>
              <w:rPr>
                <w:rFonts w:cs="Calibri"/>
                <w:sz w:val="28"/>
                <w:szCs w:val="28"/>
              </w:rPr>
            </w:pPr>
            <w:r w:rsidRPr="00AE2ECD">
              <w:rPr>
                <w:rFonts w:cs="Calibri"/>
                <w:sz w:val="28"/>
                <w:szCs w:val="28"/>
                <w:rtl/>
              </w:rPr>
              <w:t>تم تقسيم القانون بناء على معيار صفة المخاطب بالقاعدة القانونية الى قسمين هما</w:t>
            </w:r>
            <w:r w:rsidR="00195E58" w:rsidRPr="00AE2ECD">
              <w:rPr>
                <w:rFonts w:cs="Calibri" w:hint="cs"/>
                <w:sz w:val="28"/>
                <w:szCs w:val="28"/>
                <w:rtl/>
              </w:rPr>
              <w:t>...</w:t>
            </w:r>
            <w:r w:rsidR="008635BC" w:rsidRPr="00AE2ECD">
              <w:rPr>
                <w:rFonts w:cstheme="minorHAnsi" w:hint="cs"/>
                <w:sz w:val="28"/>
                <w:szCs w:val="28"/>
                <w:rtl/>
              </w:rPr>
              <w:t>.......</w:t>
            </w:r>
            <w:r w:rsidR="002B2A5F">
              <w:rPr>
                <w:rFonts w:cstheme="minorHAnsi" w:hint="cs"/>
                <w:sz w:val="28"/>
                <w:szCs w:val="28"/>
                <w:rtl/>
              </w:rPr>
              <w:t>…………</w:t>
            </w:r>
            <w:r w:rsidR="00692641">
              <w:rPr>
                <w:rFonts w:cs="Arial" w:hint="cs"/>
                <w:sz w:val="28"/>
                <w:szCs w:val="28"/>
                <w:rtl/>
              </w:rPr>
              <w:t xml:space="preserve"> </w:t>
            </w:r>
            <w:r>
              <w:rPr>
                <w:rFonts w:cs="Calibri" w:hint="cs"/>
                <w:sz w:val="28"/>
                <w:szCs w:val="28"/>
                <w:rtl/>
              </w:rPr>
              <w:t>و..............</w:t>
            </w:r>
            <w:r w:rsidR="002B2A5F">
              <w:rPr>
                <w:rFonts w:cs="Arial" w:hint="cs"/>
                <w:sz w:val="28"/>
                <w:szCs w:val="28"/>
                <w:rtl/>
              </w:rPr>
              <w:t xml:space="preserve"> </w:t>
            </w:r>
            <w:r w:rsidR="007756E9">
              <w:rPr>
                <w:rFonts w:cs="Arial" w:hint="cs"/>
                <w:sz w:val="28"/>
                <w:szCs w:val="28"/>
                <w:rtl/>
              </w:rPr>
              <w:t>…</w:t>
            </w:r>
          </w:p>
          <w:p w14:paraId="271318B5" w14:textId="3307150C" w:rsidR="007607B7" w:rsidRPr="007607B7" w:rsidRDefault="007607B7" w:rsidP="007607B7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</w:p>
          <w:p w14:paraId="1466964F" w14:textId="12AC799A" w:rsidR="00195E58" w:rsidRDefault="00195E58" w:rsidP="00195E58">
            <w:pPr>
              <w:pStyle w:val="a3"/>
              <w:numPr>
                <w:ilvl w:val="0"/>
                <w:numId w:val="10"/>
              </w:numPr>
              <w:tabs>
                <w:tab w:val="center" w:pos="5413"/>
              </w:tabs>
              <w:spacing w:line="276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اذكري مثال</w:t>
            </w:r>
            <w:r w:rsidR="0025429C">
              <w:rPr>
                <w:rFonts w:cs="Arial" w:hint="cs"/>
                <w:sz w:val="28"/>
                <w:szCs w:val="28"/>
                <w:rtl/>
              </w:rPr>
              <w:t xml:space="preserve">ين </w:t>
            </w:r>
            <w:r w:rsidR="00AE2ECD" w:rsidRPr="00AE2ECD">
              <w:rPr>
                <w:rFonts w:cs="Calibri"/>
                <w:sz w:val="28"/>
                <w:szCs w:val="28"/>
                <w:rtl/>
              </w:rPr>
              <w:t>على التطبيقات القانونية التي حدثت في عهد الرسول صلى الله عليه وسلم</w:t>
            </w:r>
          </w:p>
          <w:p w14:paraId="2D33F177" w14:textId="3B23CA0B" w:rsidR="00AE2ECD" w:rsidRPr="002276B9" w:rsidRDefault="007756E9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Arial"/>
                <w:sz w:val="28"/>
                <w:szCs w:val="28"/>
                <w:rtl/>
              </w:rPr>
            </w:pPr>
            <w:r>
              <w:rPr>
                <w:rFonts w:cs="Arial" w:hint="cs"/>
                <w:sz w:val="28"/>
                <w:szCs w:val="28"/>
                <w:rtl/>
              </w:rPr>
              <w:t>………………..</w:t>
            </w:r>
            <w:r w:rsidR="006F59CC">
              <w:rPr>
                <w:rFonts w:cs="Arial" w:hint="cs"/>
                <w:sz w:val="28"/>
                <w:szCs w:val="28"/>
                <w:rtl/>
              </w:rPr>
              <w:t xml:space="preserve"> ، </w:t>
            </w:r>
            <w:r>
              <w:rPr>
                <w:rFonts w:cs="Arial" w:hint="cs"/>
                <w:sz w:val="28"/>
                <w:szCs w:val="28"/>
                <w:rtl/>
              </w:rPr>
              <w:t>…………………</w:t>
            </w:r>
          </w:p>
          <w:p w14:paraId="628C2274" w14:textId="77777777" w:rsidR="007607B7" w:rsidRDefault="007607B7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</w:p>
          <w:p w14:paraId="36AE66BB" w14:textId="77777777" w:rsidR="00AE2ECD" w:rsidRP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ج - </w:t>
            </w:r>
            <w:r w:rsidRPr="00AE2ECD">
              <w:rPr>
                <w:rFonts w:cs="Calibri"/>
                <w:sz w:val="28"/>
                <w:szCs w:val="28"/>
                <w:rtl/>
              </w:rPr>
              <w:t xml:space="preserve">مجموعة من القواعد العامة المجردة التي تشتمل على الأوامر والنواهي الملزمة الصادرة من السلطة العامة في الدولة لتنظيم سلوك الافراد في المجتمع والمقترنة بجزاء . </w:t>
            </w:r>
          </w:p>
          <w:p w14:paraId="1794C1D0" w14:textId="54C111F2" w:rsidR="00AE2ECD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  <w:r w:rsidRPr="00AE2ECD">
              <w:rPr>
                <w:rFonts w:cs="Calibri"/>
                <w:sz w:val="28"/>
                <w:szCs w:val="28"/>
                <w:rtl/>
              </w:rPr>
              <w:t>من خلال تعريف القانون الاصطلاحي  استنبطي خصائص القاعدة القانونية</w:t>
            </w:r>
          </w:p>
          <w:p w14:paraId="0DDA4F67" w14:textId="3E4DA718" w:rsidR="00AE2ECD" w:rsidRPr="003C05D3" w:rsidRDefault="00A75C73" w:rsidP="003C05D3">
            <w:pPr>
              <w:pStyle w:val="a3"/>
              <w:numPr>
                <w:ilvl w:val="0"/>
                <w:numId w:val="11"/>
              </w:num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862695">
              <w:rPr>
                <w:rFonts w:cs="Times New Roman" w:hint="cs"/>
                <w:sz w:val="28"/>
                <w:szCs w:val="28"/>
                <w:rtl/>
              </w:rPr>
              <w:t>………………..</w:t>
            </w:r>
          </w:p>
          <w:p w14:paraId="63123A13" w14:textId="6310CAE2" w:rsidR="00AE2ECD" w:rsidRPr="000B07DE" w:rsidRDefault="00AE2ECD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Arial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2- </w:t>
            </w:r>
            <w:r w:rsidR="00862695">
              <w:rPr>
                <w:rFonts w:cstheme="minorHAnsi" w:hint="cs"/>
                <w:sz w:val="28"/>
                <w:szCs w:val="28"/>
                <w:rtl/>
              </w:rPr>
              <w:t>………………………</w:t>
            </w:r>
          </w:p>
          <w:p w14:paraId="505128AB" w14:textId="650455A9" w:rsidR="00E34BE9" w:rsidRPr="000B07DE" w:rsidRDefault="00AE2ECD" w:rsidP="00ED38CB">
            <w:pPr>
              <w:tabs>
                <w:tab w:val="center" w:pos="5413"/>
              </w:tabs>
              <w:spacing w:line="276" w:lineRule="auto"/>
              <w:ind w:left="360"/>
              <w:rPr>
                <w:rFonts w:cs="Arial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3- </w:t>
            </w:r>
            <w:r w:rsidR="00820FB3">
              <w:rPr>
                <w:rFonts w:cstheme="minorHAnsi" w:hint="cs"/>
                <w:sz w:val="28"/>
                <w:szCs w:val="28"/>
                <w:rtl/>
              </w:rPr>
              <w:t>………………………</w:t>
            </w:r>
            <w:r w:rsidR="004230DC">
              <w:rPr>
                <w:rFonts w:cs="Arial" w:hint="cs"/>
                <w:sz w:val="28"/>
                <w:szCs w:val="28"/>
                <w:rtl/>
              </w:rPr>
              <w:t xml:space="preserve"> </w:t>
            </w:r>
          </w:p>
          <w:p w14:paraId="090CAAE1" w14:textId="5CBAF362" w:rsidR="00ED38CB" w:rsidRDefault="00982508" w:rsidP="00AE2ECD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د- </w:t>
            </w:r>
            <w:r w:rsidR="003E3033">
              <w:rPr>
                <w:rFonts w:cs="Times New Roman" w:hint="cs"/>
                <w:sz w:val="28"/>
                <w:szCs w:val="28"/>
                <w:rtl/>
              </w:rPr>
              <w:t xml:space="preserve">يستمد الحكم في المملكة </w:t>
            </w:r>
            <w:r w:rsidR="00B528E3">
              <w:rPr>
                <w:rFonts w:cs="Times New Roman" w:hint="cs"/>
                <w:sz w:val="28"/>
                <w:szCs w:val="28"/>
                <w:rtl/>
              </w:rPr>
              <w:t xml:space="preserve">العربية </w:t>
            </w:r>
            <w:r w:rsidR="007C7CD9">
              <w:rPr>
                <w:rFonts w:cs="Times New Roman" w:hint="cs"/>
                <w:sz w:val="28"/>
                <w:szCs w:val="28"/>
                <w:rtl/>
              </w:rPr>
              <w:t xml:space="preserve">السعودية </w:t>
            </w:r>
            <w:r w:rsidR="00ED38CB">
              <w:rPr>
                <w:rFonts w:cs="Times New Roman" w:hint="cs"/>
                <w:sz w:val="28"/>
                <w:szCs w:val="28"/>
                <w:rtl/>
              </w:rPr>
              <w:t>سلطته من ………</w:t>
            </w:r>
            <w:r w:rsidR="009306F8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ED38CB">
              <w:rPr>
                <w:rFonts w:cs="Times New Roman" w:hint="cs"/>
                <w:sz w:val="28"/>
                <w:szCs w:val="28"/>
                <w:rtl/>
              </w:rPr>
              <w:t>………….. و …</w:t>
            </w:r>
            <w:r w:rsidR="009306F8">
              <w:rPr>
                <w:rFonts w:cs="Times New Roman" w:hint="cs"/>
                <w:sz w:val="28"/>
                <w:szCs w:val="28"/>
                <w:rtl/>
              </w:rPr>
              <w:t xml:space="preserve">……. </w:t>
            </w:r>
            <w:r w:rsidR="00626209">
              <w:rPr>
                <w:rFonts w:cs="Times New Roman" w:hint="cs"/>
                <w:sz w:val="28"/>
                <w:szCs w:val="28"/>
                <w:rtl/>
              </w:rPr>
              <w:t>….</w:t>
            </w:r>
          </w:p>
          <w:p w14:paraId="11CF1689" w14:textId="32F26BA2" w:rsidR="003816A7" w:rsidRPr="00AE2ECD" w:rsidRDefault="00982508" w:rsidP="00ED38CB">
            <w:pPr>
              <w:tabs>
                <w:tab w:val="center" w:pos="5413"/>
              </w:tabs>
              <w:spacing w:line="276" w:lineRule="auto"/>
              <w:ind w:left="360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  <w:r w:rsidR="00CF360A">
              <w:rPr>
                <w:rFonts w:cs="Times New Roman" w:hint="cs"/>
                <w:sz w:val="28"/>
                <w:szCs w:val="28"/>
                <w:rtl/>
              </w:rPr>
              <w:t xml:space="preserve"> </w:t>
            </w:r>
          </w:p>
          <w:p w14:paraId="0366AC4F" w14:textId="77777777" w:rsidR="00651D1F" w:rsidRDefault="00651D1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7F1E1591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4D9BB781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2C66006A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627A14A6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7305E052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7ABC6C67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40099C6C" w14:textId="77777777" w:rsidR="00736D5F" w:rsidRPr="00736D5F" w:rsidRDefault="00736D5F" w:rsidP="00736D5F">
            <w:pPr>
              <w:rPr>
                <w:rFonts w:ascii="Apple Color Emoji" w:eastAsiaTheme="minorEastAsia" w:hAnsi="Apple Color Emoji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hint="cs"/>
                <w:kern w:val="2"/>
                <w:sz w:val="28"/>
                <w:szCs w:val="28"/>
                <w:rtl/>
                <w14:ligatures w14:val="standardContextual"/>
              </w:rPr>
              <w:t xml:space="preserve">السؤال الثالث/ ضعي </w:t>
            </w:r>
            <w:r w:rsidRPr="00736D5F">
              <w:rPr>
                <w:rFonts w:ascii="Apple Color Emoji" w:eastAsiaTheme="minorEastAsia" w:hAnsi="Apple Color Emoji" w:cs="Apple Color Emoji" w:hint="cs"/>
                <w:kern w:val="2"/>
                <w:sz w:val="28"/>
                <w:szCs w:val="28"/>
                <w:rtl/>
                <w14:ligatures w14:val="standardContextual"/>
              </w:rPr>
              <w:t>✔️</w:t>
            </w:r>
            <w:r w:rsidRPr="00736D5F">
              <w:rPr>
                <w:rFonts w:ascii="Apple Color Emoji" w:eastAsiaTheme="minorEastAsia" w:hAnsi="Apple Color Emoji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أمام العبارة الصحيحة  وعلامة  </w:t>
            </w:r>
            <w:r w:rsidRPr="00736D5F">
              <w:rPr>
                <w:rFonts w:ascii="Apple Color Emoji" w:eastAsiaTheme="minorEastAsia" w:hAnsi="Apple Color Emoji" w:cs="Apple Color Emoji" w:hint="cs"/>
                <w:kern w:val="2"/>
                <w:sz w:val="28"/>
                <w:szCs w:val="28"/>
                <w:rtl/>
                <w14:ligatures w14:val="standardContextual"/>
              </w:rPr>
              <w:t>✖️</w:t>
            </w:r>
            <w:r w:rsidRPr="00736D5F">
              <w:rPr>
                <w:rFonts w:ascii="Apple Color Emoji" w:eastAsiaTheme="minorEastAsia" w:hAnsi="Apple Color Emoji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أمام العبارة الخاطئة </w:t>
            </w:r>
          </w:p>
          <w:p w14:paraId="4BC2BD2A" w14:textId="77777777" w:rsidR="00736D5F" w:rsidRPr="00736D5F" w:rsidRDefault="00736D5F" w:rsidP="00736D5F">
            <w:pPr>
              <w:ind w:left="1080"/>
              <w:contextualSpacing/>
              <w:rPr>
                <w:rFonts w:ascii="Apple Color Emoji" w:eastAsiaTheme="minorEastAsia" w:hAnsi="Apple Color Emoji" w:cs="Times New Roman"/>
                <w:kern w:val="2"/>
                <w:sz w:val="28"/>
                <w:szCs w:val="28"/>
                <w:rtl/>
                <w14:ligatures w14:val="standardContextual"/>
              </w:rPr>
            </w:pPr>
          </w:p>
          <w:p w14:paraId="08DFDD9C" w14:textId="5BF670C0" w:rsidR="00736D5F" w:rsidRPr="004217A5" w:rsidRDefault="00736D5F" w:rsidP="00736D5F">
            <w:pPr>
              <w:ind w:left="1080"/>
              <w:contextualSpacing/>
              <w:rPr>
                <w:rFonts w:eastAsiaTheme="minorEastAsia" w:cs="Cambria"/>
                <w:kern w:val="2"/>
                <w:sz w:val="28"/>
                <w:szCs w:val="28"/>
                <w14:ligatures w14:val="standardContextual"/>
              </w:rPr>
            </w:pPr>
            <w:r w:rsidRPr="00736D5F">
              <w:rPr>
                <w:rFonts w:ascii="Apple Color Emoji" w:eastAsiaTheme="minorEastAsia" w:hAnsi="Apple Color Emoji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1-مصطلح القانون  عربي ( </w:t>
            </w:r>
            <w:r w:rsidR="004217A5">
              <w:rPr>
                <w:rFonts w:ascii="Apple Color Emoji" w:eastAsiaTheme="minorEastAsia" w:hAnsi="Apple Color Emoji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ascii="Apple Color Emoji" w:eastAsiaTheme="minorEastAsia" w:hAnsi="Apple Color Emoji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) </w:t>
            </w:r>
          </w:p>
          <w:p w14:paraId="0F456BFD" w14:textId="199ADE19" w:rsidR="00736D5F" w:rsidRP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hint="cs"/>
                <w:kern w:val="2"/>
                <w:sz w:val="28"/>
                <w:szCs w:val="28"/>
                <w:rtl/>
                <w14:ligatures w14:val="standardContextual"/>
              </w:rPr>
              <w:t xml:space="preserve">2-الجريدة الرسمية للمملكة هي جريدة أم القرى ( </w:t>
            </w:r>
            <w:r w:rsidR="004217A5">
              <w:rPr>
                <w:rFonts w:eastAsiaTheme="minorEastAsia" w:hint="cs"/>
                <w:kern w:val="2"/>
                <w:sz w:val="28"/>
                <w:szCs w:val="28"/>
                <w:rtl/>
                <w14:ligatures w14:val="standardContextual"/>
              </w:rPr>
              <w:t xml:space="preserve"> )</w:t>
            </w: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</w:p>
          <w:p w14:paraId="754C72DE" w14:textId="540AD636" w:rsidR="00736D5F" w:rsidRP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3-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لنشأة علم القانون مراحل منها مرحلة ماقبل الكتبابة احتوت على عهود مختلفة منها عهد القوة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) </w:t>
            </w:r>
          </w:p>
          <w:p w14:paraId="10DFA410" w14:textId="0A6E36AC" w:rsidR="00736D5F" w:rsidRP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4-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عقد صلح الحديبية كان بين المسلمين وكفار قريش (</w:t>
            </w:r>
            <w:r w:rsidR="004217A5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 )</w:t>
            </w:r>
          </w:p>
          <w:p w14:paraId="6EA5C590" w14:textId="6D27A744" w:rsidR="00736D5F" w:rsidRPr="004217A5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5-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للمملكة العربية السعودية علم أخضر ( 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689917A7" w14:textId="7F1B2DF7" w:rsidR="00736D5F" w:rsidRPr="004217A5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6-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من إجراءات البيعة للملك أن الأصلح منهم للحكم على كتاب الله وسنة رسوله صلى الله عليه وسلم ( 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542D428D" w14:textId="3EF05073" w:rsidR="00736D5F" w:rsidRP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7-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القضاء الإداري يسمى ب</w:t>
            </w:r>
            <w:r w:rsidR="00C807C9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القضاء العام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(</w:t>
            </w:r>
            <w:r w:rsidR="004217A5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 ) </w:t>
            </w:r>
          </w:p>
          <w:p w14:paraId="675EEFBD" w14:textId="21B9E7C8" w:rsidR="00736D5F" w:rsidRP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8-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الجريدة الرسمية وسيلة دستورية لإخبار المواطنين بمضمون القواعد القانونية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) </w:t>
            </w: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</w:p>
          <w:p w14:paraId="402021AB" w14:textId="36061B2C" w:rsidR="00736D5F" w:rsidRPr="004217A5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9-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قانون الطبيعة يتعلق بتعاقب الليل والنهار ( 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2BB86833" w14:textId="5EBDA243" w:rsidR="00736D5F" w:rsidRDefault="00736D5F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10- </w:t>
            </w:r>
            <w:r w:rsidRPr="00736D5F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كان نظام  الحكم في الجزيرة العربية قبل الإسلام يتخذ شكل نظام الحكم القبلي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  <w:r w:rsidRPr="00736D5F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</w:p>
          <w:p w14:paraId="3D2BBAE8" w14:textId="09F6BBB8" w:rsidR="00FB54C7" w:rsidRDefault="00FB54C7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11-</w:t>
            </w:r>
            <w:r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من صور ال</w:t>
            </w:r>
            <w:r w:rsidR="00CB2331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جزاء الجزاء الجنائي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  <w:r w:rsidR="00CB2331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</w:p>
          <w:p w14:paraId="45CCD4FA" w14:textId="031F2F6C" w:rsidR="00CB2331" w:rsidRPr="004217A5" w:rsidRDefault="00CB2331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12- </w:t>
            </w:r>
            <w:r w:rsidR="00FD5224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القواعد </w:t>
            </w:r>
            <w:r w:rsidR="00221444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المنظمة لبيع العقارات السكنية </w:t>
            </w:r>
            <w:r w:rsidR="00CE595D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فرعها قانون العمل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3EC73D8F" w14:textId="5E2EE2B5" w:rsidR="00CE595D" w:rsidRPr="004217A5" w:rsidRDefault="00CE595D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13-</w:t>
            </w:r>
            <w:r w:rsidR="008261B1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القواعد المنظمة لأحكام </w:t>
            </w:r>
            <w:r w:rsidR="00895CB3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الفراق بين الزوجين فرعها الأحوال الشخصية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3D1F599A" w14:textId="45F969CA" w:rsidR="00895CB3" w:rsidRDefault="00895CB3" w:rsidP="00736D5F">
            <w:pPr>
              <w:ind w:left="1080"/>
              <w:contextualSpacing/>
              <w:rPr>
                <w:rFonts w:eastAsiaTheme="minorEastAsia" w:cs="Times New Roman"/>
                <w:kern w:val="2"/>
                <w:sz w:val="28"/>
                <w:szCs w:val="28"/>
                <w:rtl/>
                <w14:ligatures w14:val="standardContextual"/>
              </w:rPr>
            </w:pPr>
            <w:r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14-</w:t>
            </w:r>
            <w:r w:rsidR="0008447C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 xml:space="preserve">من أنواع التشريع الفرعي </w:t>
            </w:r>
            <w:r w:rsidR="00012A12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: لوائح الضبط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  <w:r w:rsidR="00012A12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</w:p>
          <w:p w14:paraId="51275E8B" w14:textId="3779F0F9" w:rsidR="00012A12" w:rsidRPr="004217A5" w:rsidRDefault="00012A12" w:rsidP="00736D5F">
            <w:pPr>
              <w:ind w:left="1080"/>
              <w:contextualSpacing/>
              <w:rPr>
                <w:rFonts w:eastAsiaTheme="minorEastAsia" w:cs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15-</w:t>
            </w:r>
            <w:r w:rsidR="0068059C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من أدوات إصدار القاعدة القانونية</w:t>
            </w:r>
            <w:r w:rsidR="00A222CC">
              <w:rPr>
                <w:rFonts w:eastAsiaTheme="minorEastAsia" w:cs="Times New Roman" w:hint="cs"/>
                <w:kern w:val="2"/>
                <w:sz w:val="28"/>
                <w:szCs w:val="28"/>
                <w:rtl/>
                <w14:ligatures w14:val="standardContextual"/>
              </w:rPr>
              <w:t>: الأمر السامي (</w:t>
            </w:r>
            <w:r w:rsidR="004217A5">
              <w:rPr>
                <w:rFonts w:eastAsiaTheme="minorEastAsia" w:cs="Apple Color Emoji" w:hint="cs"/>
                <w:kern w:val="2"/>
                <w:sz w:val="28"/>
                <w:szCs w:val="28"/>
                <w:rtl/>
                <w14:ligatures w14:val="standardContextual"/>
              </w:rPr>
              <w:t xml:space="preserve"> </w:t>
            </w:r>
            <w:r w:rsidR="004217A5">
              <w:rPr>
                <w:rFonts w:eastAsiaTheme="minorEastAsia" w:cs="Cambria" w:hint="cs"/>
                <w:kern w:val="2"/>
                <w:sz w:val="28"/>
                <w:szCs w:val="28"/>
                <w:rtl/>
                <w14:ligatures w14:val="standardContextual"/>
              </w:rPr>
              <w:t>)</w:t>
            </w:r>
          </w:p>
          <w:p w14:paraId="3A1E6A41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77DAB494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0BE6D86B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2615ECE9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3B8597EB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2504F30E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2BEB353F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6C4224CD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284255F1" w14:textId="77777777" w:rsidR="00736D5F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3C63142B" w14:textId="77777777" w:rsidR="00736D5F" w:rsidRPr="0062274C" w:rsidRDefault="00736D5F" w:rsidP="00A22D29">
            <w:pPr>
              <w:tabs>
                <w:tab w:val="center" w:pos="5413"/>
              </w:tabs>
              <w:spacing w:line="276" w:lineRule="auto"/>
              <w:rPr>
                <w:rFonts w:cs="Times New Roman"/>
                <w:sz w:val="28"/>
                <w:szCs w:val="28"/>
                <w:rtl/>
              </w:rPr>
            </w:pPr>
          </w:p>
          <w:p w14:paraId="7A9F3B16" w14:textId="77777777" w:rsidR="00E41997" w:rsidRPr="0062274C" w:rsidRDefault="00E41997" w:rsidP="00E41997">
            <w:pPr>
              <w:tabs>
                <w:tab w:val="center" w:pos="5413"/>
              </w:tabs>
              <w:spacing w:line="276" w:lineRule="auto"/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انتهت الأسئلة</w:t>
            </w:r>
          </w:p>
          <w:p w14:paraId="17BB18C1" w14:textId="2D815AF6" w:rsidR="00651D1F" w:rsidRDefault="00E41997" w:rsidP="008635BC">
            <w:pPr>
              <w:tabs>
                <w:tab w:val="left" w:pos="5413"/>
              </w:tabs>
              <w:spacing w:line="276" w:lineRule="auto"/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62274C">
              <w:rPr>
                <w:rFonts w:cstheme="minorHAnsi"/>
                <w:sz w:val="28"/>
                <w:szCs w:val="28"/>
                <w:rtl/>
              </w:rPr>
              <w:t>وفقك</w:t>
            </w:r>
            <w:r w:rsidR="008635BC">
              <w:rPr>
                <w:rFonts w:cstheme="minorHAnsi" w:hint="cs"/>
                <w:sz w:val="28"/>
                <w:szCs w:val="28"/>
                <w:rtl/>
              </w:rPr>
              <w:t>ن</w:t>
            </w:r>
            <w:r w:rsidRPr="0062274C">
              <w:rPr>
                <w:rFonts w:cstheme="minorHAnsi"/>
                <w:sz w:val="28"/>
                <w:szCs w:val="28"/>
                <w:rtl/>
              </w:rPr>
              <w:t xml:space="preserve"> الله وسدد على درب الخير خطاك</w:t>
            </w:r>
            <w:r w:rsidR="008635BC">
              <w:rPr>
                <w:rFonts w:cstheme="minorHAnsi" w:hint="cs"/>
                <w:sz w:val="28"/>
                <w:szCs w:val="28"/>
                <w:rtl/>
              </w:rPr>
              <w:t>ن</w:t>
            </w:r>
          </w:p>
          <w:p w14:paraId="47E31C28" w14:textId="60C75276" w:rsidR="00C4389B" w:rsidRPr="0062274C" w:rsidRDefault="00C4389B" w:rsidP="008635BC">
            <w:pPr>
              <w:tabs>
                <w:tab w:val="left" w:pos="5413"/>
              </w:tabs>
              <w:spacing w:line="276" w:lineRule="auto"/>
              <w:jc w:val="center"/>
              <w:rPr>
                <w:rFonts w:cs="Times New Roman"/>
                <w:sz w:val="28"/>
                <w:szCs w:val="28"/>
                <w:rtl/>
              </w:rPr>
            </w:pPr>
            <w:r>
              <w:rPr>
                <w:rFonts w:cs="Times New Roman" w:hint="cs"/>
                <w:sz w:val="28"/>
                <w:szCs w:val="28"/>
                <w:rtl/>
              </w:rPr>
              <w:t xml:space="preserve">معلمة المادة: أ.هيفاء ال بحول </w:t>
            </w:r>
          </w:p>
          <w:p w14:paraId="25CD78DC" w14:textId="08914AB7" w:rsidR="0083713F" w:rsidRPr="0062274C" w:rsidRDefault="0083713F" w:rsidP="001D1C3E">
            <w:pPr>
              <w:spacing w:line="276" w:lineRule="auto"/>
              <w:jc w:val="center"/>
              <w:rPr>
                <w:rFonts w:cs="Times New Roman"/>
                <w:sz w:val="28"/>
                <w:szCs w:val="28"/>
                <w:rtl/>
              </w:rPr>
            </w:pPr>
          </w:p>
        </w:tc>
      </w:tr>
    </w:tbl>
    <w:p w14:paraId="08D8273B" w14:textId="77777777" w:rsidR="00BF3869" w:rsidRPr="0062274C" w:rsidRDefault="00BF3869" w:rsidP="00AE2ECD">
      <w:pPr>
        <w:rPr>
          <w:rFonts w:cstheme="minorHAnsi"/>
          <w:sz w:val="28"/>
          <w:szCs w:val="28"/>
        </w:rPr>
      </w:pPr>
    </w:p>
    <w:sectPr w:rsidR="00BF3869" w:rsidRPr="0062274C" w:rsidSect="0083713F">
      <w:footerReference w:type="default" r:id="rId8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333682" w14:textId="77777777" w:rsidR="00332534" w:rsidRDefault="00332534" w:rsidP="000E7722">
      <w:pPr>
        <w:spacing w:after="0" w:line="240" w:lineRule="auto"/>
      </w:pPr>
      <w:r>
        <w:separator/>
      </w:r>
    </w:p>
  </w:endnote>
  <w:endnote w:type="continuationSeparator" w:id="0">
    <w:p w14:paraId="2F762BC3" w14:textId="77777777" w:rsidR="00332534" w:rsidRDefault="00332534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هشام عادي">
    <w:altName w:val="Arial"/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tl/>
      </w:rPr>
      <w:id w:val="-415564952"/>
      <w:docPartObj>
        <w:docPartGallery w:val="Page Numbers (Bottom of Page)"/>
        <w:docPartUnique/>
      </w:docPartObj>
    </w:sdtPr>
    <w:sdtEndPr/>
    <w:sdtContent>
      <w:p w14:paraId="1AC3121A" w14:textId="77777777" w:rsidR="008120DD" w:rsidRDefault="008120DD" w:rsidP="0083713F">
        <w:pPr>
          <w:pStyle w:val="a6"/>
          <w:jc w:val="center"/>
          <w:rPr>
            <w:rtl/>
          </w:rPr>
        </w:pPr>
        <w:r>
          <w:rPr>
            <w:noProof/>
            <w:lang w:val="ar-SA"/>
          </w:rPr>
          <w:fldChar w:fldCharType="begin"/>
        </w:r>
        <w:r>
          <w:rPr>
            <w:noProof/>
            <w:lang w:val="ar-SA"/>
          </w:rPr>
          <w:instrText>PAGE   \* MERGEFORMAT</w:instrText>
        </w:r>
        <w:r>
          <w:rPr>
            <w:noProof/>
            <w:lang w:val="ar-SA"/>
          </w:rPr>
          <w:fldChar w:fldCharType="separate"/>
        </w:r>
        <w:r w:rsidRPr="007249D3">
          <w:rPr>
            <w:noProof/>
            <w:rtl/>
            <w:lang w:val="ar-SA"/>
          </w:rPr>
          <w:t>4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D6D8C" w14:textId="77777777" w:rsidR="00332534" w:rsidRDefault="00332534" w:rsidP="000E7722">
      <w:pPr>
        <w:spacing w:after="0" w:line="240" w:lineRule="auto"/>
      </w:pPr>
      <w:r>
        <w:separator/>
      </w:r>
    </w:p>
  </w:footnote>
  <w:footnote w:type="continuationSeparator" w:id="0">
    <w:p w14:paraId="4ABC6A4D" w14:textId="77777777" w:rsidR="00332534" w:rsidRDefault="00332534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E6918"/>
    <w:multiLevelType w:val="hybridMultilevel"/>
    <w:tmpl w:val="FCA01202"/>
    <w:lvl w:ilvl="0" w:tplc="28021AFE">
      <w:start w:val="1"/>
      <w:numFmt w:val="decimal"/>
      <w:lvlText w:val="%1-"/>
      <w:lvlJc w:val="left"/>
      <w:pPr>
        <w:ind w:left="7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3" w:hanging="360"/>
      </w:pPr>
    </w:lvl>
    <w:lvl w:ilvl="2" w:tplc="0409001B" w:tentative="1">
      <w:start w:val="1"/>
      <w:numFmt w:val="lowerRoman"/>
      <w:lvlText w:val="%3."/>
      <w:lvlJc w:val="right"/>
      <w:pPr>
        <w:ind w:left="2173" w:hanging="180"/>
      </w:pPr>
    </w:lvl>
    <w:lvl w:ilvl="3" w:tplc="0409000F" w:tentative="1">
      <w:start w:val="1"/>
      <w:numFmt w:val="decimal"/>
      <w:lvlText w:val="%4."/>
      <w:lvlJc w:val="left"/>
      <w:pPr>
        <w:ind w:left="2893" w:hanging="360"/>
      </w:pPr>
    </w:lvl>
    <w:lvl w:ilvl="4" w:tplc="04090019" w:tentative="1">
      <w:start w:val="1"/>
      <w:numFmt w:val="lowerLetter"/>
      <w:lvlText w:val="%5."/>
      <w:lvlJc w:val="left"/>
      <w:pPr>
        <w:ind w:left="3613" w:hanging="360"/>
      </w:pPr>
    </w:lvl>
    <w:lvl w:ilvl="5" w:tplc="0409001B" w:tentative="1">
      <w:start w:val="1"/>
      <w:numFmt w:val="lowerRoman"/>
      <w:lvlText w:val="%6."/>
      <w:lvlJc w:val="right"/>
      <w:pPr>
        <w:ind w:left="4333" w:hanging="180"/>
      </w:pPr>
    </w:lvl>
    <w:lvl w:ilvl="6" w:tplc="0409000F" w:tentative="1">
      <w:start w:val="1"/>
      <w:numFmt w:val="decimal"/>
      <w:lvlText w:val="%7."/>
      <w:lvlJc w:val="left"/>
      <w:pPr>
        <w:ind w:left="5053" w:hanging="360"/>
      </w:pPr>
    </w:lvl>
    <w:lvl w:ilvl="7" w:tplc="04090019" w:tentative="1">
      <w:start w:val="1"/>
      <w:numFmt w:val="lowerLetter"/>
      <w:lvlText w:val="%8."/>
      <w:lvlJc w:val="left"/>
      <w:pPr>
        <w:ind w:left="5773" w:hanging="360"/>
      </w:pPr>
    </w:lvl>
    <w:lvl w:ilvl="8" w:tplc="0409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2C627456"/>
    <w:multiLevelType w:val="hybridMultilevel"/>
    <w:tmpl w:val="6E9A88E2"/>
    <w:lvl w:ilvl="0" w:tplc="154C5A16">
      <w:start w:val="1"/>
      <w:numFmt w:val="decimal"/>
      <w:lvlText w:val="%1-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2" w15:restartNumberingAfterBreak="0">
    <w:nsid w:val="3B236461"/>
    <w:multiLevelType w:val="hybridMultilevel"/>
    <w:tmpl w:val="CD76A170"/>
    <w:lvl w:ilvl="0" w:tplc="3DA08C7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855C76"/>
    <w:multiLevelType w:val="hybridMultilevel"/>
    <w:tmpl w:val="1C427F3C"/>
    <w:lvl w:ilvl="0" w:tplc="DEE4848A">
      <w:start w:val="1"/>
      <w:numFmt w:val="arabicAlpha"/>
      <w:lvlText w:val="%1-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D33BC"/>
    <w:multiLevelType w:val="hybridMultilevel"/>
    <w:tmpl w:val="9AE8308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8" w15:restartNumberingAfterBreak="0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2E42AF"/>
    <w:multiLevelType w:val="hybridMultilevel"/>
    <w:tmpl w:val="EA3A354C"/>
    <w:lvl w:ilvl="0" w:tplc="1EA86172">
      <w:start w:val="2"/>
      <w:numFmt w:val="decimal"/>
      <w:lvlText w:val="%1-"/>
      <w:lvlJc w:val="left"/>
      <w:pPr>
        <w:ind w:left="7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7" w:hanging="360"/>
      </w:pPr>
    </w:lvl>
    <w:lvl w:ilvl="2" w:tplc="0409001B" w:tentative="1">
      <w:start w:val="1"/>
      <w:numFmt w:val="lowerRoman"/>
      <w:lvlText w:val="%3."/>
      <w:lvlJc w:val="right"/>
      <w:pPr>
        <w:ind w:left="2147" w:hanging="180"/>
      </w:pPr>
    </w:lvl>
    <w:lvl w:ilvl="3" w:tplc="0409000F" w:tentative="1">
      <w:start w:val="1"/>
      <w:numFmt w:val="decimal"/>
      <w:lvlText w:val="%4."/>
      <w:lvlJc w:val="left"/>
      <w:pPr>
        <w:ind w:left="2867" w:hanging="360"/>
      </w:pPr>
    </w:lvl>
    <w:lvl w:ilvl="4" w:tplc="04090019" w:tentative="1">
      <w:start w:val="1"/>
      <w:numFmt w:val="lowerLetter"/>
      <w:lvlText w:val="%5."/>
      <w:lvlJc w:val="left"/>
      <w:pPr>
        <w:ind w:left="3587" w:hanging="360"/>
      </w:pPr>
    </w:lvl>
    <w:lvl w:ilvl="5" w:tplc="0409001B" w:tentative="1">
      <w:start w:val="1"/>
      <w:numFmt w:val="lowerRoman"/>
      <w:lvlText w:val="%6."/>
      <w:lvlJc w:val="right"/>
      <w:pPr>
        <w:ind w:left="4307" w:hanging="180"/>
      </w:pPr>
    </w:lvl>
    <w:lvl w:ilvl="6" w:tplc="0409000F" w:tentative="1">
      <w:start w:val="1"/>
      <w:numFmt w:val="decimal"/>
      <w:lvlText w:val="%7."/>
      <w:lvlJc w:val="left"/>
      <w:pPr>
        <w:ind w:left="5027" w:hanging="360"/>
      </w:pPr>
    </w:lvl>
    <w:lvl w:ilvl="7" w:tplc="04090019" w:tentative="1">
      <w:start w:val="1"/>
      <w:numFmt w:val="lowerLetter"/>
      <w:lvlText w:val="%8."/>
      <w:lvlJc w:val="left"/>
      <w:pPr>
        <w:ind w:left="5747" w:hanging="360"/>
      </w:pPr>
    </w:lvl>
    <w:lvl w:ilvl="8" w:tplc="0409001B" w:tentative="1">
      <w:start w:val="1"/>
      <w:numFmt w:val="lowerRoman"/>
      <w:lvlText w:val="%9."/>
      <w:lvlJc w:val="right"/>
      <w:pPr>
        <w:ind w:left="6467" w:hanging="180"/>
      </w:pPr>
    </w:lvl>
  </w:abstractNum>
  <w:num w:numId="1" w16cid:durableId="1178153177">
    <w:abstractNumId w:val="4"/>
  </w:num>
  <w:num w:numId="2" w16cid:durableId="2127460632">
    <w:abstractNumId w:val="7"/>
  </w:num>
  <w:num w:numId="3" w16cid:durableId="971331385">
    <w:abstractNumId w:val="6"/>
  </w:num>
  <w:num w:numId="4" w16cid:durableId="1321812555">
    <w:abstractNumId w:val="9"/>
  </w:num>
  <w:num w:numId="5" w16cid:durableId="295569301">
    <w:abstractNumId w:val="8"/>
  </w:num>
  <w:num w:numId="6" w16cid:durableId="268706908">
    <w:abstractNumId w:val="1"/>
  </w:num>
  <w:num w:numId="7" w16cid:durableId="1813864140">
    <w:abstractNumId w:val="0"/>
  </w:num>
  <w:num w:numId="8" w16cid:durableId="968361340">
    <w:abstractNumId w:val="2"/>
  </w:num>
  <w:num w:numId="9" w16cid:durableId="267616072">
    <w:abstractNumId w:val="10"/>
  </w:num>
  <w:num w:numId="10" w16cid:durableId="161891561">
    <w:abstractNumId w:val="3"/>
  </w:num>
  <w:num w:numId="11" w16cid:durableId="20051630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F53"/>
    <w:rsid w:val="0000224A"/>
    <w:rsid w:val="00012A12"/>
    <w:rsid w:val="0002619E"/>
    <w:rsid w:val="00057111"/>
    <w:rsid w:val="0008447C"/>
    <w:rsid w:val="0009644C"/>
    <w:rsid w:val="000A06A9"/>
    <w:rsid w:val="000B07DE"/>
    <w:rsid w:val="000E5423"/>
    <w:rsid w:val="000E7722"/>
    <w:rsid w:val="000F087A"/>
    <w:rsid w:val="00146989"/>
    <w:rsid w:val="001511FF"/>
    <w:rsid w:val="001626D3"/>
    <w:rsid w:val="00170DC7"/>
    <w:rsid w:val="00195E58"/>
    <w:rsid w:val="001B14F7"/>
    <w:rsid w:val="001B63F2"/>
    <w:rsid w:val="001C0885"/>
    <w:rsid w:val="001D1C3E"/>
    <w:rsid w:val="001D7048"/>
    <w:rsid w:val="001E2B03"/>
    <w:rsid w:val="001F7131"/>
    <w:rsid w:val="00204B71"/>
    <w:rsid w:val="0022028D"/>
    <w:rsid w:val="00221444"/>
    <w:rsid w:val="002276B9"/>
    <w:rsid w:val="00241760"/>
    <w:rsid w:val="00251578"/>
    <w:rsid w:val="0025429C"/>
    <w:rsid w:val="00265140"/>
    <w:rsid w:val="00266BDC"/>
    <w:rsid w:val="0028554A"/>
    <w:rsid w:val="002B2A5F"/>
    <w:rsid w:val="002C350B"/>
    <w:rsid w:val="002D28C2"/>
    <w:rsid w:val="002D5A80"/>
    <w:rsid w:val="002E2231"/>
    <w:rsid w:val="003010AD"/>
    <w:rsid w:val="00332534"/>
    <w:rsid w:val="00343E4E"/>
    <w:rsid w:val="00343FA3"/>
    <w:rsid w:val="0034432D"/>
    <w:rsid w:val="00351030"/>
    <w:rsid w:val="00355744"/>
    <w:rsid w:val="00365283"/>
    <w:rsid w:val="003816A7"/>
    <w:rsid w:val="003B523C"/>
    <w:rsid w:val="003C05D3"/>
    <w:rsid w:val="003D1438"/>
    <w:rsid w:val="003E3033"/>
    <w:rsid w:val="003E4FA9"/>
    <w:rsid w:val="0040010B"/>
    <w:rsid w:val="00402791"/>
    <w:rsid w:val="004129BC"/>
    <w:rsid w:val="004135C3"/>
    <w:rsid w:val="0042069A"/>
    <w:rsid w:val="004217A5"/>
    <w:rsid w:val="004230DC"/>
    <w:rsid w:val="00432402"/>
    <w:rsid w:val="00433393"/>
    <w:rsid w:val="004920E8"/>
    <w:rsid w:val="004A33DD"/>
    <w:rsid w:val="004B33D7"/>
    <w:rsid w:val="004B51C1"/>
    <w:rsid w:val="004E77CA"/>
    <w:rsid w:val="00514F0A"/>
    <w:rsid w:val="00531E88"/>
    <w:rsid w:val="0054518C"/>
    <w:rsid w:val="00555B63"/>
    <w:rsid w:val="00565048"/>
    <w:rsid w:val="0057083E"/>
    <w:rsid w:val="005713AA"/>
    <w:rsid w:val="00591122"/>
    <w:rsid w:val="005A4BCA"/>
    <w:rsid w:val="005B4E9D"/>
    <w:rsid w:val="005C0251"/>
    <w:rsid w:val="00604FD8"/>
    <w:rsid w:val="00617B48"/>
    <w:rsid w:val="0062274C"/>
    <w:rsid w:val="00626209"/>
    <w:rsid w:val="00631E27"/>
    <w:rsid w:val="00635B52"/>
    <w:rsid w:val="00651D1F"/>
    <w:rsid w:val="006557F6"/>
    <w:rsid w:val="00662137"/>
    <w:rsid w:val="0068059C"/>
    <w:rsid w:val="00692641"/>
    <w:rsid w:val="006B5522"/>
    <w:rsid w:val="006B7D8D"/>
    <w:rsid w:val="006C632C"/>
    <w:rsid w:val="006D6021"/>
    <w:rsid w:val="006E5679"/>
    <w:rsid w:val="006F59CC"/>
    <w:rsid w:val="00706616"/>
    <w:rsid w:val="00710174"/>
    <w:rsid w:val="007249D3"/>
    <w:rsid w:val="00727966"/>
    <w:rsid w:val="00736D5F"/>
    <w:rsid w:val="007553DD"/>
    <w:rsid w:val="007607B7"/>
    <w:rsid w:val="00767480"/>
    <w:rsid w:val="007756E9"/>
    <w:rsid w:val="007C7CD9"/>
    <w:rsid w:val="007E080F"/>
    <w:rsid w:val="007F34A9"/>
    <w:rsid w:val="008120DD"/>
    <w:rsid w:val="00820FB3"/>
    <w:rsid w:val="008261B1"/>
    <w:rsid w:val="0083713F"/>
    <w:rsid w:val="00837BAA"/>
    <w:rsid w:val="008545B9"/>
    <w:rsid w:val="00855C2C"/>
    <w:rsid w:val="00862695"/>
    <w:rsid w:val="008635BC"/>
    <w:rsid w:val="00875A8A"/>
    <w:rsid w:val="00877E8D"/>
    <w:rsid w:val="00895186"/>
    <w:rsid w:val="00895CB3"/>
    <w:rsid w:val="008B36E8"/>
    <w:rsid w:val="008D525F"/>
    <w:rsid w:val="009158F0"/>
    <w:rsid w:val="009248B6"/>
    <w:rsid w:val="009306F8"/>
    <w:rsid w:val="00935474"/>
    <w:rsid w:val="00943882"/>
    <w:rsid w:val="00961D1E"/>
    <w:rsid w:val="009717C1"/>
    <w:rsid w:val="00982508"/>
    <w:rsid w:val="00987E92"/>
    <w:rsid w:val="009A43A6"/>
    <w:rsid w:val="009C2072"/>
    <w:rsid w:val="009C711C"/>
    <w:rsid w:val="009D08E1"/>
    <w:rsid w:val="00A01D2E"/>
    <w:rsid w:val="00A1364C"/>
    <w:rsid w:val="00A15A9F"/>
    <w:rsid w:val="00A222CC"/>
    <w:rsid w:val="00A22D29"/>
    <w:rsid w:val="00A26E0A"/>
    <w:rsid w:val="00A75C73"/>
    <w:rsid w:val="00A826DC"/>
    <w:rsid w:val="00A93D46"/>
    <w:rsid w:val="00A94037"/>
    <w:rsid w:val="00AA1619"/>
    <w:rsid w:val="00AA63D9"/>
    <w:rsid w:val="00AB1A33"/>
    <w:rsid w:val="00AE133A"/>
    <w:rsid w:val="00AE2ECD"/>
    <w:rsid w:val="00AE7FEA"/>
    <w:rsid w:val="00AF0890"/>
    <w:rsid w:val="00B528E3"/>
    <w:rsid w:val="00B8113B"/>
    <w:rsid w:val="00B8766A"/>
    <w:rsid w:val="00B964EE"/>
    <w:rsid w:val="00BB41DF"/>
    <w:rsid w:val="00BF3869"/>
    <w:rsid w:val="00BF6306"/>
    <w:rsid w:val="00C10AAE"/>
    <w:rsid w:val="00C13417"/>
    <w:rsid w:val="00C13E7E"/>
    <w:rsid w:val="00C361D5"/>
    <w:rsid w:val="00C4389B"/>
    <w:rsid w:val="00C757C7"/>
    <w:rsid w:val="00C807C9"/>
    <w:rsid w:val="00CB2331"/>
    <w:rsid w:val="00CD7DC5"/>
    <w:rsid w:val="00CE0B77"/>
    <w:rsid w:val="00CE595D"/>
    <w:rsid w:val="00CF360A"/>
    <w:rsid w:val="00CF764A"/>
    <w:rsid w:val="00D01937"/>
    <w:rsid w:val="00D16E56"/>
    <w:rsid w:val="00D47662"/>
    <w:rsid w:val="00D5382D"/>
    <w:rsid w:val="00D65D9D"/>
    <w:rsid w:val="00DC15DC"/>
    <w:rsid w:val="00DF063A"/>
    <w:rsid w:val="00E013DA"/>
    <w:rsid w:val="00E124ED"/>
    <w:rsid w:val="00E165C9"/>
    <w:rsid w:val="00E25C3E"/>
    <w:rsid w:val="00E34BE9"/>
    <w:rsid w:val="00E41997"/>
    <w:rsid w:val="00E512AD"/>
    <w:rsid w:val="00E6223A"/>
    <w:rsid w:val="00E80127"/>
    <w:rsid w:val="00E8603B"/>
    <w:rsid w:val="00E934EF"/>
    <w:rsid w:val="00ED38CB"/>
    <w:rsid w:val="00F059DD"/>
    <w:rsid w:val="00F505F1"/>
    <w:rsid w:val="00F8003A"/>
    <w:rsid w:val="00F91BE5"/>
    <w:rsid w:val="00FA256E"/>
    <w:rsid w:val="00FA6536"/>
    <w:rsid w:val="00FB54C7"/>
    <w:rsid w:val="00FD5224"/>
    <w:rsid w:val="00FE431B"/>
    <w:rsid w:val="00FE550E"/>
    <w:rsid w:val="00FE757D"/>
    <w:rsid w:val="00FF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492F80"/>
  <w15:docId w15:val="{2029482D-814D-4E8C-B049-CF937267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Desktop\&#1583;&#1585;&#1608;&#1587;%20&#1575;&#1604;&#1578;&#1585;&#1605;%20&#1575;&#1604;&#1575;&#1608;&#1604;%20&#1578;&#1601;&#1587;&#1610;&#1585;%20&#1608;&#1602;&#1585;&#1575;&#1606;\&#8207;&#8207;&#1606;&#1605;&#1608;&#1584;&#1580;%20&#1571;&#1587;&#1574;&#1604;&#1577;%20&#1575;&#1582;&#1578;&#1576;&#1575;&#1585;%20&#1570;&#1604;&#1610;%20-%20&#1606;&#1587;&#1582;&#1577;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FF430-354C-4D56-9CDF-1DDD1313B9F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‏‏نموذج%20أسئلة%20اختبار%20آلي%20-%20نسخة.dotx</Template>
  <TotalTime>0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Haifa Salem</cp:lastModifiedBy>
  <cp:revision>2</cp:revision>
  <cp:lastPrinted>2023-09-17T08:41:00Z</cp:lastPrinted>
  <dcterms:created xsi:type="dcterms:W3CDTF">2024-10-26T09:53:00Z</dcterms:created>
  <dcterms:modified xsi:type="dcterms:W3CDTF">2024-10-26T09:53:00Z</dcterms:modified>
</cp:coreProperties>
</file>